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434" w:rsidRPr="005715A6" w:rsidRDefault="008F6434" w:rsidP="008A26BD">
      <w:pPr>
        <w:rPr>
          <w:sz w:val="4"/>
          <w:szCs w:val="4"/>
        </w:rPr>
      </w:pPr>
      <w:bookmarkStart w:id="0" w:name="_GoBack"/>
      <w:bookmarkEnd w:id="0"/>
    </w:p>
    <w:p w:rsidR="006973E7" w:rsidRPr="006973E7" w:rsidRDefault="006973E7" w:rsidP="006973E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after="0" w:line="240" w:lineRule="auto"/>
        <w:ind w:left="2268" w:right="2268"/>
        <w:rPr>
          <w:rFonts w:eastAsia="Calibri" w:cs="Arial"/>
          <w:bCs w:val="0"/>
          <w:color w:val="FFFFFF" w:themeColor="background1"/>
          <w:sz w:val="18"/>
          <w:szCs w:val="30"/>
        </w:rPr>
      </w:pPr>
    </w:p>
    <w:p w:rsidR="009921B8" w:rsidRPr="006973E7" w:rsidRDefault="006D0FE9" w:rsidP="006973E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after="0" w:line="300" w:lineRule="exact"/>
        <w:ind w:left="2268" w:right="2268"/>
        <w:rPr>
          <w:rFonts w:eastAsia="Calibri" w:cs="Arial"/>
          <w:bCs w:val="0"/>
          <w:color w:val="FFFFFF" w:themeColor="background1"/>
          <w:sz w:val="30"/>
          <w:szCs w:val="30"/>
        </w:rPr>
      </w:pPr>
      <w:r w:rsidRPr="006973E7">
        <w:rPr>
          <w:rFonts w:eastAsia="Calibri" w:cs="Arial"/>
          <w:bCs w:val="0"/>
          <w:color w:val="FFFFFF" w:themeColor="background1"/>
          <w:sz w:val="30"/>
          <w:szCs w:val="30"/>
        </w:rPr>
        <w:t>Semaine des Mathématiques 202</w:t>
      </w:r>
      <w:r w:rsidR="006973E7" w:rsidRPr="006973E7">
        <w:rPr>
          <w:rFonts w:eastAsia="Calibri" w:cs="Arial"/>
          <w:bCs w:val="0"/>
          <w:color w:val="FFFFFF" w:themeColor="background1"/>
          <w:sz w:val="30"/>
          <w:szCs w:val="30"/>
        </w:rPr>
        <w:t>2</w:t>
      </w:r>
    </w:p>
    <w:p w:rsidR="005715A6" w:rsidRDefault="005715A6" w:rsidP="006973E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after="0" w:line="300" w:lineRule="exact"/>
        <w:ind w:left="2268" w:right="2268"/>
        <w:rPr>
          <w:rFonts w:eastAsia="Calibri" w:cs="Arial"/>
          <w:bCs w:val="0"/>
          <w:smallCaps/>
          <w:color w:val="FFFFFF" w:themeColor="background1"/>
          <w:sz w:val="32"/>
          <w:szCs w:val="32"/>
        </w:rPr>
      </w:pPr>
      <w:r w:rsidRPr="006973E7">
        <w:rPr>
          <w:rFonts w:eastAsia="Calibri" w:cs="Arial"/>
          <w:bCs w:val="0"/>
          <w:smallCaps/>
          <w:color w:val="FFFFFF" w:themeColor="background1"/>
          <w:sz w:val="32"/>
          <w:szCs w:val="32"/>
        </w:rPr>
        <w:t>Fiche d’action</w:t>
      </w:r>
    </w:p>
    <w:p w:rsidR="006973E7" w:rsidRPr="006973E7" w:rsidRDefault="006973E7" w:rsidP="006973E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after="0" w:line="240" w:lineRule="auto"/>
        <w:ind w:left="2268" w:right="2268"/>
        <w:rPr>
          <w:rFonts w:eastAsia="Calibri" w:cs="Arial"/>
          <w:bCs w:val="0"/>
          <w:smallCaps/>
          <w:color w:val="FFFFFF" w:themeColor="background1"/>
          <w:sz w:val="18"/>
          <w:szCs w:val="32"/>
        </w:rPr>
      </w:pPr>
    </w:p>
    <w:p w:rsidR="00047690" w:rsidRPr="005B324F" w:rsidRDefault="00D40EEF" w:rsidP="005715A6">
      <w:pPr>
        <w:rPr>
          <w:i/>
        </w:rPr>
      </w:pPr>
      <w:r w:rsidRPr="005B324F">
        <w:rPr>
          <w:i/>
        </w:rPr>
        <w:t>NB : L</w:t>
      </w:r>
      <w:r w:rsidR="005715A6" w:rsidRPr="005B324F">
        <w:rPr>
          <w:i/>
        </w:rPr>
        <w:t xml:space="preserve">es actions recensées </w:t>
      </w:r>
      <w:r w:rsidRPr="005B324F">
        <w:rPr>
          <w:i/>
        </w:rPr>
        <w:t>pourront être</w:t>
      </w:r>
      <w:r w:rsidR="005715A6" w:rsidRPr="005B324F">
        <w:rPr>
          <w:i/>
        </w:rPr>
        <w:t xml:space="preserve"> valorisées sur </w:t>
      </w:r>
      <w:r w:rsidRPr="005B324F">
        <w:rPr>
          <w:i/>
        </w:rPr>
        <w:t xml:space="preserve">le site académique et </w:t>
      </w:r>
      <w:r w:rsidR="005715A6" w:rsidRPr="005B324F">
        <w:rPr>
          <w:i/>
        </w:rPr>
        <w:t xml:space="preserve">la page du site Éduscol dédiée à la semaine des mathématiques. </w:t>
      </w:r>
    </w:p>
    <w:p w:rsidR="00047690" w:rsidRDefault="005715A6" w:rsidP="006421BA">
      <w:pPr>
        <w:spacing w:after="0"/>
      </w:pPr>
      <w:r>
        <w:t>Merci de retourner c</w:t>
      </w:r>
      <w:r w:rsidRPr="003F3959">
        <w:t>ette fiche</w:t>
      </w:r>
      <w:r w:rsidR="005826BD">
        <w:t xml:space="preserve"> </w:t>
      </w:r>
      <w:r w:rsidR="00047690">
        <w:t xml:space="preserve">à </w:t>
      </w:r>
      <w:r w:rsidR="0017673B">
        <w:rPr>
          <w:rFonts w:cs="Arial"/>
          <w:szCs w:val="20"/>
        </w:rPr>
        <w:t>l’adresse suivante,</w:t>
      </w:r>
      <w:r w:rsidR="002B6582">
        <w:rPr>
          <w:rFonts w:cs="Arial"/>
          <w:szCs w:val="20"/>
        </w:rPr>
        <w:t xml:space="preserve"> </w:t>
      </w:r>
      <w:hyperlink r:id="rId9" w:history="1">
        <w:r w:rsidR="002B6582" w:rsidRPr="00D3186E">
          <w:rPr>
            <w:rStyle w:val="Lienhypertexte"/>
            <w:rFonts w:cs="Arial"/>
            <w:szCs w:val="20"/>
          </w:rPr>
          <w:t>elisabeth.baste-catayee@ac-martinique.fr</w:t>
        </w:r>
      </w:hyperlink>
      <w:r w:rsidR="002B6582">
        <w:rPr>
          <w:rFonts w:cs="Arial"/>
          <w:szCs w:val="20"/>
        </w:rPr>
        <w:t xml:space="preserve"> </w:t>
      </w:r>
      <w:r w:rsidR="0017673B">
        <w:t>,</w:t>
      </w:r>
      <w:r w:rsidR="00BB2B9E">
        <w:t xml:space="preserve"> </w:t>
      </w:r>
      <w:r w:rsidR="000908BF" w:rsidRPr="00F25C5A">
        <w:rPr>
          <w:b/>
        </w:rPr>
        <w:t xml:space="preserve">au plus tard le </w:t>
      </w:r>
      <w:r w:rsidR="006973E7">
        <w:rPr>
          <w:b/>
        </w:rPr>
        <w:t>14</w:t>
      </w:r>
      <w:r w:rsidR="006D0FE9">
        <w:rPr>
          <w:b/>
        </w:rPr>
        <w:t xml:space="preserve"> janvier 202</w:t>
      </w:r>
      <w:r w:rsidR="006973E7">
        <w:rPr>
          <w:b/>
        </w:rPr>
        <w:t>2</w:t>
      </w:r>
      <w:r w:rsidR="00870F1A">
        <w:t xml:space="preserve"> en indiquant en </w:t>
      </w:r>
      <w:r w:rsidR="00870F1A" w:rsidRPr="00370F29">
        <w:rPr>
          <w:b/>
        </w:rPr>
        <w:t>obj</w:t>
      </w:r>
      <w:r w:rsidR="00BD108A" w:rsidRPr="00370F29">
        <w:rPr>
          <w:b/>
        </w:rPr>
        <w:t>et</w:t>
      </w:r>
      <w:r w:rsidR="00BD108A">
        <w:t xml:space="preserve"> : « semaine des mathématiques </w:t>
      </w:r>
      <w:r w:rsidR="00BD108A" w:rsidRPr="00370F29">
        <w:rPr>
          <w:b/>
        </w:rPr>
        <w:t>suivi du nom de l’établissement concerné</w:t>
      </w:r>
      <w:r w:rsidR="00BD108A">
        <w:t> »</w:t>
      </w:r>
      <w:r w:rsidR="00274ACC">
        <w:t xml:space="preserve"> et en </w:t>
      </w:r>
      <w:r w:rsidR="00274ACC" w:rsidRPr="00274ACC">
        <w:rPr>
          <w:b/>
        </w:rPr>
        <w:t xml:space="preserve">précisant </w:t>
      </w:r>
      <w:r w:rsidR="00C625C0" w:rsidRPr="00274ACC">
        <w:rPr>
          <w:b/>
        </w:rPr>
        <w:t xml:space="preserve">l’établissement concerné </w:t>
      </w:r>
      <w:r w:rsidR="00274ACC" w:rsidRPr="00274ACC">
        <w:rPr>
          <w:b/>
        </w:rPr>
        <w:t>dans le nom du fichier</w:t>
      </w:r>
      <w:r w:rsidR="00BD108A">
        <w:t>.</w:t>
      </w:r>
    </w:p>
    <w:p w:rsidR="005715A6" w:rsidRDefault="005715A6" w:rsidP="006421BA">
      <w:pPr>
        <w:spacing w:after="60" w:line="240" w:lineRule="auto"/>
        <w:rPr>
          <w:rFonts w:cs="Arial"/>
        </w:rPr>
      </w:pPr>
      <w:r>
        <w:rPr>
          <w:rFonts w:cs="Arial"/>
        </w:rPr>
        <w:t>________________________________________________________________________________________</w:t>
      </w:r>
    </w:p>
    <w:p w:rsidR="009B7016" w:rsidRPr="003430AF" w:rsidRDefault="009B7016" w:rsidP="00E472DD">
      <w:pPr>
        <w:spacing w:before="180" w:after="60"/>
        <w:rPr>
          <w:rFonts w:eastAsia="Calibri" w:cs="Arial"/>
          <w:b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Etablissement</w:t>
      </w:r>
      <w:r w:rsidR="00AD03FE" w:rsidRPr="003430AF">
        <w:rPr>
          <w:rFonts w:eastAsia="Calibri" w:cs="Arial"/>
          <w:b/>
          <w:smallCaps/>
          <w:color w:val="2E74B5"/>
          <w:sz w:val="24"/>
        </w:rPr>
        <w:t xml:space="preserve"> (et circonscription si école)</w:t>
      </w:r>
      <w:r w:rsidRPr="003430AF">
        <w:rPr>
          <w:rFonts w:eastAsia="Calibri" w:cs="Arial"/>
          <w:b/>
          <w:color w:val="2E74B5"/>
          <w:sz w:val="24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9B7016" w:rsidRPr="00F2610C" w:rsidTr="0063224B">
        <w:tc>
          <w:tcPr>
            <w:tcW w:w="10314" w:type="dxa"/>
          </w:tcPr>
          <w:p w:rsidR="003C2A9C" w:rsidRPr="00F2610C" w:rsidRDefault="003C2A9C" w:rsidP="0063224B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5715A6" w:rsidRPr="003430AF" w:rsidRDefault="005715A6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Intitulé de l’action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5B324F" w:rsidRPr="00F2610C" w:rsidTr="00F2610C">
        <w:tc>
          <w:tcPr>
            <w:tcW w:w="10314" w:type="dxa"/>
          </w:tcPr>
          <w:p w:rsidR="003C2A9C" w:rsidRPr="00F2610C" w:rsidRDefault="003C2A9C" w:rsidP="00F2610C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5715A6" w:rsidRPr="003430AF" w:rsidRDefault="00BB72EB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Objectif</w:t>
      </w:r>
      <w:r w:rsidR="009B7016" w:rsidRPr="003430AF">
        <w:rPr>
          <w:rFonts w:eastAsia="Calibri" w:cs="Arial"/>
          <w:b/>
          <w:smallCaps/>
          <w:color w:val="2E74B5"/>
          <w:sz w:val="24"/>
        </w:rPr>
        <w:t>(s)</w:t>
      </w:r>
      <w:r w:rsidRPr="003430AF">
        <w:rPr>
          <w:rFonts w:eastAsia="Calibri" w:cs="Arial"/>
          <w:b/>
          <w:smallCaps/>
          <w:color w:val="2E74B5"/>
          <w:sz w:val="24"/>
        </w:rPr>
        <w:t xml:space="preserve"> </w:t>
      </w:r>
      <w:r w:rsidR="006751D0" w:rsidRPr="003430AF">
        <w:rPr>
          <w:rFonts w:eastAsia="Calibri" w:cs="Arial"/>
          <w:b/>
          <w:smallCaps/>
          <w:color w:val="2E74B5"/>
          <w:sz w:val="24"/>
        </w:rPr>
        <w:t>de l’action</w:t>
      </w:r>
      <w:r w:rsidR="005715A6" w:rsidRPr="003430AF">
        <w:rPr>
          <w:rFonts w:eastAsia="Calibri" w:cs="Arial"/>
          <w:b/>
          <w:smallCaps/>
          <w:color w:val="2E74B5"/>
          <w:sz w:val="24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5B324F" w:rsidRPr="00F2610C" w:rsidTr="00F2610C">
        <w:tc>
          <w:tcPr>
            <w:tcW w:w="10344" w:type="dxa"/>
          </w:tcPr>
          <w:p w:rsidR="005B324F" w:rsidRPr="00F2610C" w:rsidRDefault="005B324F" w:rsidP="00F2610C">
            <w:pPr>
              <w:spacing w:before="60" w:after="60" w:line="300" w:lineRule="atLeast"/>
              <w:rPr>
                <w:rFonts w:cs="Arial"/>
                <w:sz w:val="22"/>
                <w:szCs w:val="22"/>
              </w:rPr>
            </w:pPr>
          </w:p>
          <w:p w:rsidR="005B324F" w:rsidRPr="00F2610C" w:rsidRDefault="005B324F" w:rsidP="00F2610C">
            <w:pPr>
              <w:spacing w:before="60" w:after="60" w:line="300" w:lineRule="atLeast"/>
              <w:rPr>
                <w:rFonts w:cs="Arial"/>
                <w:sz w:val="22"/>
                <w:szCs w:val="22"/>
              </w:rPr>
            </w:pPr>
          </w:p>
        </w:tc>
      </w:tr>
    </w:tbl>
    <w:p w:rsidR="009B7016" w:rsidRPr="003430AF" w:rsidRDefault="009B7016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Bref descriptif de l’action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9B7016" w:rsidRPr="00F2610C" w:rsidTr="0063224B">
        <w:tc>
          <w:tcPr>
            <w:tcW w:w="10344" w:type="dxa"/>
          </w:tcPr>
          <w:p w:rsidR="009B7016" w:rsidRPr="00F2610C" w:rsidRDefault="009B7016" w:rsidP="0063224B">
            <w:pPr>
              <w:spacing w:before="60" w:after="60" w:line="300" w:lineRule="atLeast"/>
              <w:rPr>
                <w:rFonts w:cs="Arial"/>
                <w:sz w:val="22"/>
                <w:szCs w:val="22"/>
              </w:rPr>
            </w:pPr>
          </w:p>
          <w:p w:rsidR="009B7016" w:rsidRPr="00F2610C" w:rsidRDefault="009B7016" w:rsidP="0063224B">
            <w:pPr>
              <w:spacing w:before="60" w:after="60" w:line="300" w:lineRule="atLeast"/>
              <w:rPr>
                <w:rFonts w:cs="Arial"/>
                <w:sz w:val="22"/>
                <w:szCs w:val="22"/>
              </w:rPr>
            </w:pPr>
          </w:p>
        </w:tc>
      </w:tr>
    </w:tbl>
    <w:p w:rsidR="005715A6" w:rsidRPr="003430AF" w:rsidRDefault="005715A6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Lieu(x) de l’action</w:t>
      </w:r>
      <w:r w:rsidR="000908BF" w:rsidRPr="003430AF">
        <w:rPr>
          <w:rFonts w:eastAsia="Calibri" w:cs="Arial"/>
          <w:b/>
          <w:smallCaps/>
          <w:color w:val="2E74B5"/>
          <w:sz w:val="24"/>
        </w:rPr>
        <w:t xml:space="preserve"> </w:t>
      </w:r>
      <w:r w:rsidRPr="003430AF">
        <w:rPr>
          <w:rFonts w:eastAsia="Calibri" w:cs="Arial"/>
          <w:b/>
          <w:smallCaps/>
          <w:color w:val="2E74B5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5B324F" w:rsidRPr="00F2610C" w:rsidTr="00F2610C">
        <w:tc>
          <w:tcPr>
            <w:tcW w:w="10344" w:type="dxa"/>
          </w:tcPr>
          <w:p w:rsidR="003C2A9C" w:rsidRPr="00F2610C" w:rsidRDefault="003C2A9C" w:rsidP="00F2610C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5715A6" w:rsidRPr="003430AF" w:rsidRDefault="005715A6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Date(s)</w:t>
      </w:r>
      <w:r w:rsidR="00B23B38" w:rsidRPr="003430AF">
        <w:rPr>
          <w:rFonts w:eastAsia="Calibri" w:cs="Arial"/>
          <w:b/>
          <w:smallCaps/>
          <w:color w:val="2E74B5"/>
          <w:sz w:val="24"/>
        </w:rPr>
        <w:t> </w:t>
      </w:r>
      <w:r w:rsidRPr="003430AF">
        <w:rPr>
          <w:rFonts w:eastAsia="Calibri" w:cs="Arial"/>
          <w:b/>
          <w:smallCaps/>
          <w:color w:val="2E74B5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5B324F" w:rsidRPr="00F2610C" w:rsidTr="00F2610C">
        <w:tc>
          <w:tcPr>
            <w:tcW w:w="10344" w:type="dxa"/>
          </w:tcPr>
          <w:p w:rsidR="005B324F" w:rsidRPr="00F2610C" w:rsidRDefault="005B324F" w:rsidP="00F2610C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5715A6" w:rsidRPr="003430AF" w:rsidRDefault="005715A6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Public concerné (</w:t>
      </w:r>
      <w:r w:rsidR="00BB72EB" w:rsidRPr="003430AF">
        <w:rPr>
          <w:rFonts w:eastAsia="Calibri" w:cs="Arial"/>
          <w:b/>
          <w:smallCaps/>
          <w:color w:val="2E74B5"/>
          <w:sz w:val="24"/>
        </w:rPr>
        <w:t>niveau(x)</w:t>
      </w:r>
      <w:r w:rsidR="00C0412C" w:rsidRPr="003430AF">
        <w:rPr>
          <w:rFonts w:eastAsia="Calibri" w:cs="Arial"/>
          <w:b/>
          <w:smallCaps/>
          <w:color w:val="2E74B5"/>
          <w:sz w:val="24"/>
        </w:rPr>
        <w:t xml:space="preserve">, </w:t>
      </w:r>
      <w:r w:rsidRPr="003430AF">
        <w:rPr>
          <w:rFonts w:eastAsia="Calibri" w:cs="Arial"/>
          <w:b/>
          <w:smallCaps/>
          <w:color w:val="2E74B5"/>
          <w:sz w:val="24"/>
        </w:rPr>
        <w:t>nombre</w:t>
      </w:r>
      <w:r w:rsidR="00C0412C" w:rsidRPr="003430AF">
        <w:rPr>
          <w:rFonts w:eastAsia="Calibri" w:cs="Arial"/>
          <w:b/>
          <w:smallCaps/>
          <w:color w:val="2E74B5"/>
          <w:sz w:val="24"/>
        </w:rPr>
        <w:t xml:space="preserve"> d’élèves, dispositif</w:t>
      </w:r>
      <w:r w:rsidR="005B324F" w:rsidRPr="003430AF">
        <w:rPr>
          <w:rFonts w:eastAsia="Calibri" w:cs="Arial"/>
          <w:b/>
          <w:smallCaps/>
          <w:color w:val="2E74B5"/>
          <w:sz w:val="24"/>
        </w:rPr>
        <w:t xml:space="preserve">, </w:t>
      </w:r>
      <w:r w:rsidR="00C0412C" w:rsidRPr="003430AF">
        <w:rPr>
          <w:rFonts w:eastAsia="Calibri" w:cs="Arial"/>
          <w:b/>
          <w:smallCaps/>
          <w:color w:val="2E74B5"/>
          <w:sz w:val="24"/>
        </w:rPr>
        <w:t>…</w:t>
      </w:r>
      <w:r w:rsidRPr="003430AF">
        <w:rPr>
          <w:rFonts w:eastAsia="Calibri" w:cs="Arial"/>
          <w:b/>
          <w:smallCaps/>
          <w:color w:val="2E74B5"/>
          <w:sz w:val="24"/>
        </w:rPr>
        <w:t>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5B324F" w:rsidRPr="00F2610C" w:rsidTr="00F2610C">
        <w:tc>
          <w:tcPr>
            <w:tcW w:w="10344" w:type="dxa"/>
          </w:tcPr>
          <w:p w:rsidR="005B324F" w:rsidRPr="00F2610C" w:rsidRDefault="005B324F" w:rsidP="00F2610C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9B7016" w:rsidRPr="003430AF" w:rsidRDefault="00370F29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Intervenant</w:t>
      </w:r>
      <w:r w:rsidR="009B7016" w:rsidRPr="003430AF">
        <w:rPr>
          <w:rFonts w:eastAsia="Calibri" w:cs="Arial"/>
          <w:b/>
          <w:smallCaps/>
          <w:color w:val="2E74B5"/>
          <w:sz w:val="24"/>
        </w:rPr>
        <w:t>(s) (fonction, discipline(s))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9B7016" w:rsidRPr="00F2610C" w:rsidTr="0063224B">
        <w:tc>
          <w:tcPr>
            <w:tcW w:w="10344" w:type="dxa"/>
          </w:tcPr>
          <w:p w:rsidR="009B7016" w:rsidRPr="00F2610C" w:rsidRDefault="009B7016" w:rsidP="0063224B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5715A6" w:rsidRPr="003430AF" w:rsidRDefault="005715A6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Partenaire(s) éventuel(s)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5B324F" w:rsidRPr="00F2610C" w:rsidTr="00F2610C">
        <w:tc>
          <w:tcPr>
            <w:tcW w:w="10344" w:type="dxa"/>
          </w:tcPr>
          <w:p w:rsidR="005B324F" w:rsidRPr="00F2610C" w:rsidRDefault="005B324F" w:rsidP="00F2610C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5715A6" w:rsidRPr="003430AF" w:rsidRDefault="005715A6" w:rsidP="00E472DD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L’action i</w:t>
      </w:r>
      <w:r w:rsidR="003C2A9C" w:rsidRPr="003430AF">
        <w:rPr>
          <w:rFonts w:eastAsia="Calibri" w:cs="Arial"/>
          <w:b/>
          <w:smallCaps/>
          <w:color w:val="2E74B5"/>
          <w:sz w:val="24"/>
        </w:rPr>
        <w:t>ntègre-t-elle la thématique</w:t>
      </w:r>
      <w:r w:rsidRPr="003430AF">
        <w:rPr>
          <w:rFonts w:eastAsia="Calibri" w:cs="Arial"/>
          <w:b/>
          <w:smallCaps/>
          <w:color w:val="2E74B5"/>
          <w:sz w:val="24"/>
        </w:rPr>
        <w:t> : « </w:t>
      </w:r>
      <w:r w:rsidR="006647D7">
        <w:rPr>
          <w:rFonts w:eastAsia="Calibri" w:cs="Arial"/>
          <w:b/>
          <w:smallCaps/>
          <w:color w:val="2E74B5"/>
          <w:sz w:val="24"/>
        </w:rPr>
        <w:t>Mathématiques</w:t>
      </w:r>
      <w:r w:rsidR="00150BF6" w:rsidRPr="003430AF">
        <w:rPr>
          <w:rFonts w:eastAsia="Calibri" w:cs="Arial"/>
          <w:b/>
          <w:smallCaps/>
          <w:color w:val="2E74B5"/>
          <w:sz w:val="24"/>
        </w:rPr>
        <w:t> </w:t>
      </w:r>
      <w:r w:rsidR="006973E7">
        <w:rPr>
          <w:rFonts w:eastAsia="Calibri" w:cs="Arial"/>
          <w:b/>
          <w:smallCaps/>
          <w:color w:val="2E74B5"/>
          <w:sz w:val="24"/>
        </w:rPr>
        <w:t>en forme(s)</w:t>
      </w:r>
      <w:r w:rsidR="00DB312F">
        <w:rPr>
          <w:rFonts w:eastAsia="Calibri" w:cs="Arial"/>
          <w:b/>
          <w:smallCaps/>
          <w:color w:val="2E74B5"/>
          <w:sz w:val="24"/>
        </w:rPr>
        <w:t xml:space="preserve"> </w:t>
      </w:r>
      <w:r w:rsidR="00150BF6" w:rsidRPr="003430AF">
        <w:rPr>
          <w:rFonts w:eastAsia="Calibri" w:cs="Arial"/>
          <w:b/>
          <w:smallCaps/>
          <w:color w:val="2E74B5"/>
          <w:sz w:val="24"/>
        </w:rPr>
        <w:t>»</w:t>
      </w:r>
      <w:r w:rsidR="005E096C" w:rsidRPr="003430AF">
        <w:rPr>
          <w:rFonts w:eastAsia="Calibri" w:cs="Arial"/>
          <w:b/>
          <w:smallCaps/>
          <w:color w:val="2E74B5"/>
          <w:sz w:val="24"/>
        </w:rPr>
        <w:t> 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5B324F" w:rsidRPr="00F2610C" w:rsidTr="00F2610C">
        <w:tc>
          <w:tcPr>
            <w:tcW w:w="10344" w:type="dxa"/>
          </w:tcPr>
          <w:p w:rsidR="005B324F" w:rsidRPr="00F2610C" w:rsidRDefault="005B324F" w:rsidP="00F2610C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BC6E5E" w:rsidRPr="00BC6E5E" w:rsidRDefault="00BC6E5E" w:rsidP="00BC6E5E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BC6E5E">
        <w:rPr>
          <w:rFonts w:eastAsia="Calibri" w:cs="Arial"/>
          <w:b/>
          <w:smallCaps/>
          <w:color w:val="2E74B5"/>
          <w:sz w:val="24"/>
        </w:rPr>
        <w:t>Commentaires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BC6E5E" w:rsidRPr="00F2610C" w:rsidTr="003430AF">
        <w:tc>
          <w:tcPr>
            <w:tcW w:w="10344" w:type="dxa"/>
          </w:tcPr>
          <w:p w:rsidR="00BC6E5E" w:rsidRPr="00F2610C" w:rsidRDefault="00BC6E5E" w:rsidP="003430AF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BC6E5E" w:rsidRPr="003430AF" w:rsidRDefault="00BC6E5E" w:rsidP="003C2A9C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</w:p>
    <w:p w:rsidR="00B3664D" w:rsidRPr="003430AF" w:rsidRDefault="00B3664D" w:rsidP="003C2A9C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</w:p>
    <w:p w:rsidR="003C2A9C" w:rsidRPr="003430AF" w:rsidRDefault="00B3664D" w:rsidP="003C2A9C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 w:rsidRPr="003430AF">
        <w:rPr>
          <w:rFonts w:eastAsia="Calibri" w:cs="Arial"/>
          <w:b/>
          <w:smallCaps/>
          <w:color w:val="2E74B5"/>
          <w:sz w:val="24"/>
        </w:rPr>
        <w:t>Fiche renseignée par (nom, fonction)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3C2A9C" w:rsidRPr="00F2610C" w:rsidTr="0063224B">
        <w:tc>
          <w:tcPr>
            <w:tcW w:w="10344" w:type="dxa"/>
          </w:tcPr>
          <w:p w:rsidR="003C2A9C" w:rsidRPr="00F2610C" w:rsidRDefault="003C2A9C" w:rsidP="0063224B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BC6E5E" w:rsidRPr="00BC6E5E" w:rsidRDefault="00B3664D" w:rsidP="00BC6E5E">
      <w:pPr>
        <w:spacing w:before="180" w:after="60"/>
        <w:rPr>
          <w:rFonts w:eastAsia="Calibri" w:cs="Arial"/>
          <w:b/>
          <w:smallCaps/>
          <w:color w:val="2E74B5"/>
          <w:sz w:val="24"/>
        </w:rPr>
      </w:pPr>
      <w:r>
        <w:rPr>
          <w:rFonts w:eastAsia="Calibri" w:cs="Arial"/>
          <w:b/>
          <w:smallCaps/>
          <w:color w:val="2E74B5"/>
          <w:sz w:val="24"/>
        </w:rPr>
        <w:t>Contact (nom, email, tel)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BC6E5E" w:rsidRPr="00F2610C" w:rsidTr="003430AF">
        <w:tc>
          <w:tcPr>
            <w:tcW w:w="10344" w:type="dxa"/>
          </w:tcPr>
          <w:p w:rsidR="00BC6E5E" w:rsidRPr="00F2610C" w:rsidRDefault="00BC6E5E" w:rsidP="003430AF">
            <w:pPr>
              <w:spacing w:before="60" w:after="60" w:line="300" w:lineRule="atLeas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5B324F" w:rsidRDefault="005B324F" w:rsidP="00BC6E5E">
      <w:pPr>
        <w:tabs>
          <w:tab w:val="left" w:pos="3330"/>
          <w:tab w:val="center" w:pos="5102"/>
        </w:tabs>
        <w:jc w:val="left"/>
        <w:rPr>
          <w:rFonts w:cs="Arial"/>
        </w:rPr>
      </w:pPr>
    </w:p>
    <w:p w:rsidR="00D46A99" w:rsidRPr="009E46BA" w:rsidRDefault="00D46A99" w:rsidP="00BC6E5E">
      <w:pPr>
        <w:tabs>
          <w:tab w:val="left" w:pos="3330"/>
          <w:tab w:val="center" w:pos="5102"/>
        </w:tabs>
        <w:jc w:val="left"/>
        <w:rPr>
          <w:rFonts w:cs="Arial"/>
        </w:rPr>
      </w:pPr>
    </w:p>
    <w:sectPr w:rsidR="00D46A99" w:rsidRPr="009E46BA" w:rsidSect="005B324F">
      <w:headerReference w:type="default" r:id="rId10"/>
      <w:footerReference w:type="even" r:id="rId11"/>
      <w:footerReference w:type="default" r:id="rId12"/>
      <w:pgSz w:w="11906" w:h="16838"/>
      <w:pgMar w:top="851" w:right="851" w:bottom="567" w:left="85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8F2" w:rsidRDefault="00CC18F2">
      <w:r>
        <w:separator/>
      </w:r>
    </w:p>
  </w:endnote>
  <w:endnote w:type="continuationSeparator" w:id="0">
    <w:p w:rsidR="00CC18F2" w:rsidRDefault="00CC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F56" w:rsidRDefault="00F70F56" w:rsidP="00AE1E2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70F56" w:rsidRDefault="00F70F5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F56" w:rsidRPr="0041315F" w:rsidRDefault="00F70F56" w:rsidP="0041315F">
    <w:pPr>
      <w:pStyle w:val="Pieddepage"/>
      <w:pBdr>
        <w:top w:val="thinThickSmallGap" w:sz="24" w:space="1" w:color="0F243E"/>
      </w:pBdr>
      <w:tabs>
        <w:tab w:val="clear" w:pos="4536"/>
        <w:tab w:val="clear" w:pos="9072"/>
        <w:tab w:val="right" w:pos="10204"/>
      </w:tabs>
      <w:rPr>
        <w:rFonts w:ascii="Cambria" w:hAnsi="Cambria"/>
      </w:rPr>
    </w:pPr>
    <w:r>
      <w:rPr>
        <w:rFonts w:ascii="Cambria" w:hAnsi="Cambria"/>
      </w:rPr>
      <w:t>Fiche action semaine des mathématiques 202</w:t>
    </w:r>
    <w:r w:rsidR="006973E7">
      <w:rPr>
        <w:rFonts w:ascii="Cambria" w:hAnsi="Cambria"/>
      </w:rPr>
      <w:t>2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9191B" w:rsidRPr="0069191B">
      <w:rPr>
        <w:rFonts w:ascii="Cambria" w:hAnsi="Cambria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8F2" w:rsidRDefault="00CC18F2">
      <w:r>
        <w:separator/>
      </w:r>
    </w:p>
  </w:footnote>
  <w:footnote w:type="continuationSeparator" w:id="0">
    <w:p w:rsidR="00CC18F2" w:rsidRDefault="00CC1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F56" w:rsidRPr="00126ACD" w:rsidRDefault="00F70F56" w:rsidP="00641109">
    <w:pPr>
      <w:pStyle w:val="En-tte"/>
      <w:jc w:val="left"/>
    </w:pPr>
    <w:r>
      <w:rPr>
        <w:rFonts w:cs="Arial"/>
        <w:noProof/>
      </w:rPr>
      <w:drawing>
        <wp:anchor distT="0" distB="0" distL="114300" distR="114300" simplePos="0" relativeHeight="251659264" behindDoc="0" locked="0" layoutInCell="1" allowOverlap="1" wp14:anchorId="732D4776" wp14:editId="2B1B6A90">
          <wp:simplePos x="0" y="0"/>
          <wp:positionH relativeFrom="column">
            <wp:posOffset>-323850</wp:posOffset>
          </wp:positionH>
          <wp:positionV relativeFrom="paragraph">
            <wp:posOffset>-324485</wp:posOffset>
          </wp:positionV>
          <wp:extent cx="1876425" cy="1181100"/>
          <wp:effectExtent l="0" t="0" r="9525" b="0"/>
          <wp:wrapNone/>
          <wp:docPr id="6" name="Image 6" descr="C:\Users\Sec Cabinet\Pictures\2020_logoAC_MARTINI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C:\Users\Sec Cabinet\Pictures\2020_logoAC_MARTINIQ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70F56" w:rsidRDefault="00F70F56">
    <w:pPr>
      <w:pStyle w:val="En-tte"/>
    </w:pPr>
    <w:r w:rsidRPr="00D46A99">
      <w:rPr>
        <w:noProof/>
      </w:rPr>
      <w:drawing>
        <wp:inline distT="0" distB="0" distL="0" distR="0" wp14:anchorId="6C568A35" wp14:editId="4F01151B">
          <wp:extent cx="1725295" cy="1241980"/>
          <wp:effectExtent l="0" t="0" r="0" b="0"/>
          <wp:docPr id="3" name="Image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7BBBEA-D530-5147-B767-FB3689D7C2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7BBBEA-D530-5147-B767-FB3689D7C2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8243" cy="1251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0351"/>
    <w:multiLevelType w:val="hybridMultilevel"/>
    <w:tmpl w:val="E59650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CD60BC"/>
    <w:multiLevelType w:val="hybridMultilevel"/>
    <w:tmpl w:val="8E1AF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B25CE"/>
    <w:multiLevelType w:val="hybridMultilevel"/>
    <w:tmpl w:val="0240CE3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4749D0"/>
    <w:multiLevelType w:val="hybridMultilevel"/>
    <w:tmpl w:val="DB167C6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716D8D"/>
    <w:multiLevelType w:val="hybridMultilevel"/>
    <w:tmpl w:val="F984C96C"/>
    <w:lvl w:ilvl="0" w:tplc="134CCEA6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21304C"/>
    <w:multiLevelType w:val="hybridMultilevel"/>
    <w:tmpl w:val="779E8DE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0E6C96"/>
    <w:multiLevelType w:val="hybridMultilevel"/>
    <w:tmpl w:val="0B52C274"/>
    <w:lvl w:ilvl="0" w:tplc="8766D21E">
      <w:start w:val="1"/>
      <w:numFmt w:val="lowerLetter"/>
      <w:pStyle w:val="Titre3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2D6BC2"/>
    <w:multiLevelType w:val="hybridMultilevel"/>
    <w:tmpl w:val="88F45DFC"/>
    <w:lvl w:ilvl="0" w:tplc="C10A3C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C335B6"/>
    <w:multiLevelType w:val="hybridMultilevel"/>
    <w:tmpl w:val="71D8F0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2C2712"/>
    <w:multiLevelType w:val="hybridMultilevel"/>
    <w:tmpl w:val="52ECB7A2"/>
    <w:lvl w:ilvl="0" w:tplc="6A2220E4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2E1271"/>
    <w:multiLevelType w:val="hybridMultilevel"/>
    <w:tmpl w:val="00A293B4"/>
    <w:lvl w:ilvl="0" w:tplc="C10A3C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5253C7"/>
    <w:multiLevelType w:val="hybridMultilevel"/>
    <w:tmpl w:val="64C098E0"/>
    <w:lvl w:ilvl="0" w:tplc="C10A3C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CC4691"/>
    <w:multiLevelType w:val="hybridMultilevel"/>
    <w:tmpl w:val="E7A64A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75383F"/>
    <w:multiLevelType w:val="hybridMultilevel"/>
    <w:tmpl w:val="11564E2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513FCE"/>
    <w:multiLevelType w:val="hybridMultilevel"/>
    <w:tmpl w:val="A6905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77262B"/>
    <w:multiLevelType w:val="hybridMultilevel"/>
    <w:tmpl w:val="DCC86E2E"/>
    <w:lvl w:ilvl="0" w:tplc="C10A3C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F053CC"/>
    <w:multiLevelType w:val="hybridMultilevel"/>
    <w:tmpl w:val="BCE8A0B4"/>
    <w:lvl w:ilvl="0" w:tplc="C10A3C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6"/>
  </w:num>
  <w:num w:numId="5">
    <w:abstractNumId w:val="10"/>
  </w:num>
  <w:num w:numId="6">
    <w:abstractNumId w:val="15"/>
  </w:num>
  <w:num w:numId="7">
    <w:abstractNumId w:val="7"/>
  </w:num>
  <w:num w:numId="8">
    <w:abstractNumId w:val="3"/>
  </w:num>
  <w:num w:numId="9">
    <w:abstractNumId w:val="4"/>
  </w:num>
  <w:num w:numId="10">
    <w:abstractNumId w:val="11"/>
  </w:num>
  <w:num w:numId="11">
    <w:abstractNumId w:val="9"/>
  </w:num>
  <w:num w:numId="12">
    <w:abstractNumId w:val="6"/>
  </w:num>
  <w:num w:numId="13">
    <w:abstractNumId w:val="12"/>
  </w:num>
  <w:num w:numId="14">
    <w:abstractNumId w:val="0"/>
  </w:num>
  <w:num w:numId="15">
    <w:abstractNumId w:val="13"/>
  </w:num>
  <w:num w:numId="16">
    <w:abstractNumId w:val="1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25"/>
    <w:rsid w:val="00020242"/>
    <w:rsid w:val="00023E21"/>
    <w:rsid w:val="00047690"/>
    <w:rsid w:val="00054E97"/>
    <w:rsid w:val="000908BF"/>
    <w:rsid w:val="000A0B3F"/>
    <w:rsid w:val="000D3735"/>
    <w:rsid w:val="000D41B5"/>
    <w:rsid w:val="000E2EC7"/>
    <w:rsid w:val="00105C57"/>
    <w:rsid w:val="00126ACD"/>
    <w:rsid w:val="001354F8"/>
    <w:rsid w:val="00150BF6"/>
    <w:rsid w:val="00156D4E"/>
    <w:rsid w:val="0016711C"/>
    <w:rsid w:val="00170977"/>
    <w:rsid w:val="00175D4A"/>
    <w:rsid w:val="0017673B"/>
    <w:rsid w:val="001A231A"/>
    <w:rsid w:val="001C3A7C"/>
    <w:rsid w:val="001F1D07"/>
    <w:rsid w:val="001F2162"/>
    <w:rsid w:val="001F3AC6"/>
    <w:rsid w:val="00274ACC"/>
    <w:rsid w:val="00275CB5"/>
    <w:rsid w:val="002844E6"/>
    <w:rsid w:val="00296553"/>
    <w:rsid w:val="002B6582"/>
    <w:rsid w:val="002F1BC6"/>
    <w:rsid w:val="0030385B"/>
    <w:rsid w:val="003430AF"/>
    <w:rsid w:val="00370F29"/>
    <w:rsid w:val="00380525"/>
    <w:rsid w:val="00392EAE"/>
    <w:rsid w:val="003B5FB0"/>
    <w:rsid w:val="003C2A9C"/>
    <w:rsid w:val="003E45E3"/>
    <w:rsid w:val="004036F3"/>
    <w:rsid w:val="0041315F"/>
    <w:rsid w:val="004166DD"/>
    <w:rsid w:val="00421D3E"/>
    <w:rsid w:val="00426AA2"/>
    <w:rsid w:val="004A68C4"/>
    <w:rsid w:val="004D5722"/>
    <w:rsid w:val="004D5CD1"/>
    <w:rsid w:val="004E01B3"/>
    <w:rsid w:val="004F7030"/>
    <w:rsid w:val="005065E5"/>
    <w:rsid w:val="00506BC9"/>
    <w:rsid w:val="005361BF"/>
    <w:rsid w:val="005715A6"/>
    <w:rsid w:val="005821D3"/>
    <w:rsid w:val="005825F2"/>
    <w:rsid w:val="005826BD"/>
    <w:rsid w:val="0059461C"/>
    <w:rsid w:val="005A0330"/>
    <w:rsid w:val="005A12F7"/>
    <w:rsid w:val="005B0518"/>
    <w:rsid w:val="005B324F"/>
    <w:rsid w:val="005C3151"/>
    <w:rsid w:val="005D1737"/>
    <w:rsid w:val="005E096C"/>
    <w:rsid w:val="006033D5"/>
    <w:rsid w:val="0063224B"/>
    <w:rsid w:val="00641109"/>
    <w:rsid w:val="006421BA"/>
    <w:rsid w:val="0064637E"/>
    <w:rsid w:val="006647D7"/>
    <w:rsid w:val="006751D0"/>
    <w:rsid w:val="0069191B"/>
    <w:rsid w:val="00693005"/>
    <w:rsid w:val="006973E7"/>
    <w:rsid w:val="006A5BBE"/>
    <w:rsid w:val="006D0FE9"/>
    <w:rsid w:val="006F176B"/>
    <w:rsid w:val="006F2826"/>
    <w:rsid w:val="00705575"/>
    <w:rsid w:val="00780661"/>
    <w:rsid w:val="0080616F"/>
    <w:rsid w:val="00812C54"/>
    <w:rsid w:val="00841CF1"/>
    <w:rsid w:val="00870F1A"/>
    <w:rsid w:val="0087328D"/>
    <w:rsid w:val="008A26BD"/>
    <w:rsid w:val="008C3DFA"/>
    <w:rsid w:val="008E25AE"/>
    <w:rsid w:val="008F36FE"/>
    <w:rsid w:val="008F5292"/>
    <w:rsid w:val="008F6434"/>
    <w:rsid w:val="008F6821"/>
    <w:rsid w:val="008F6A23"/>
    <w:rsid w:val="009028C0"/>
    <w:rsid w:val="00941E47"/>
    <w:rsid w:val="00956B01"/>
    <w:rsid w:val="00983071"/>
    <w:rsid w:val="009921B8"/>
    <w:rsid w:val="009A1CDC"/>
    <w:rsid w:val="009B7016"/>
    <w:rsid w:val="009E46BA"/>
    <w:rsid w:val="009F6AAD"/>
    <w:rsid w:val="00A14B5D"/>
    <w:rsid w:val="00A354C9"/>
    <w:rsid w:val="00A70FE7"/>
    <w:rsid w:val="00A71D97"/>
    <w:rsid w:val="00A775D5"/>
    <w:rsid w:val="00A93131"/>
    <w:rsid w:val="00AD03FE"/>
    <w:rsid w:val="00AE04CB"/>
    <w:rsid w:val="00AE1E2B"/>
    <w:rsid w:val="00B00C23"/>
    <w:rsid w:val="00B153CB"/>
    <w:rsid w:val="00B23B38"/>
    <w:rsid w:val="00B3664D"/>
    <w:rsid w:val="00B470B8"/>
    <w:rsid w:val="00BB0752"/>
    <w:rsid w:val="00BB2B9E"/>
    <w:rsid w:val="00BB4AB8"/>
    <w:rsid w:val="00BB72EB"/>
    <w:rsid w:val="00BC4EBF"/>
    <w:rsid w:val="00BC6E5E"/>
    <w:rsid w:val="00BD108A"/>
    <w:rsid w:val="00BD2449"/>
    <w:rsid w:val="00C0412C"/>
    <w:rsid w:val="00C04FD5"/>
    <w:rsid w:val="00C30A06"/>
    <w:rsid w:val="00C43862"/>
    <w:rsid w:val="00C51AA9"/>
    <w:rsid w:val="00C625C0"/>
    <w:rsid w:val="00CA189A"/>
    <w:rsid w:val="00CA3811"/>
    <w:rsid w:val="00CC18F2"/>
    <w:rsid w:val="00CC7FDD"/>
    <w:rsid w:val="00D011CC"/>
    <w:rsid w:val="00D01993"/>
    <w:rsid w:val="00D26EFC"/>
    <w:rsid w:val="00D35803"/>
    <w:rsid w:val="00D40EEF"/>
    <w:rsid w:val="00D46A99"/>
    <w:rsid w:val="00D547B3"/>
    <w:rsid w:val="00D77E29"/>
    <w:rsid w:val="00D86E24"/>
    <w:rsid w:val="00D9360A"/>
    <w:rsid w:val="00DA5A1F"/>
    <w:rsid w:val="00DB312F"/>
    <w:rsid w:val="00DB512A"/>
    <w:rsid w:val="00DD0F69"/>
    <w:rsid w:val="00DE4EFE"/>
    <w:rsid w:val="00E27A37"/>
    <w:rsid w:val="00E36E66"/>
    <w:rsid w:val="00E472DD"/>
    <w:rsid w:val="00E47392"/>
    <w:rsid w:val="00E70C7B"/>
    <w:rsid w:val="00EA1841"/>
    <w:rsid w:val="00EC6011"/>
    <w:rsid w:val="00ED0CD9"/>
    <w:rsid w:val="00F17C1B"/>
    <w:rsid w:val="00F23A9C"/>
    <w:rsid w:val="00F2610C"/>
    <w:rsid w:val="00F26AF4"/>
    <w:rsid w:val="00F4237A"/>
    <w:rsid w:val="00F70F56"/>
    <w:rsid w:val="00F90484"/>
    <w:rsid w:val="00FB4ACC"/>
    <w:rsid w:val="00FD44E9"/>
    <w:rsid w:val="00FF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7FDD"/>
    <w:pPr>
      <w:spacing w:after="120" w:line="260" w:lineRule="exact"/>
      <w:jc w:val="both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qFormat/>
    <w:rsid w:val="00F17C1B"/>
    <w:pPr>
      <w:keepNext/>
      <w:pBdr>
        <w:bottom w:val="single" w:sz="12" w:space="5" w:color="auto"/>
      </w:pBdr>
      <w:spacing w:before="360" w:after="240"/>
      <w:ind w:left="-284"/>
      <w:outlineLvl w:val="0"/>
    </w:pPr>
    <w:rPr>
      <w:rFonts w:cs="Arial"/>
      <w:b/>
      <w:bCs/>
      <w:kern w:val="32"/>
      <w:sz w:val="22"/>
      <w:szCs w:val="32"/>
    </w:rPr>
  </w:style>
  <w:style w:type="paragraph" w:styleId="Titre2">
    <w:name w:val="heading 2"/>
    <w:basedOn w:val="Normal"/>
    <w:next w:val="Normal"/>
    <w:qFormat/>
    <w:rsid w:val="005825F2"/>
    <w:pPr>
      <w:keepNext/>
      <w:numPr>
        <w:numId w:val="9"/>
      </w:numPr>
      <w:pBdr>
        <w:bottom w:val="dotted" w:sz="4" w:space="3" w:color="auto"/>
      </w:pBdr>
      <w:spacing w:before="240" w:after="200"/>
      <w:ind w:left="714" w:right="1134" w:hanging="357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qFormat/>
    <w:rsid w:val="00A354C9"/>
    <w:pPr>
      <w:keepNext/>
      <w:numPr>
        <w:numId w:val="12"/>
      </w:numPr>
      <w:spacing w:before="240" w:after="60"/>
      <w:ind w:left="924" w:hanging="357"/>
      <w:outlineLvl w:val="2"/>
    </w:pPr>
    <w:rPr>
      <w:rFonts w:cs="Arial"/>
      <w:b/>
      <w:bCs/>
      <w:i/>
      <w:szCs w:val="26"/>
    </w:rPr>
  </w:style>
  <w:style w:type="paragraph" w:styleId="Titre4">
    <w:name w:val="heading 4"/>
    <w:basedOn w:val="Normal"/>
    <w:next w:val="Normal"/>
    <w:link w:val="Titre4Car"/>
    <w:qFormat/>
    <w:rsid w:val="005826BD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rsid w:val="006F2826"/>
    <w:rPr>
      <w:rFonts w:ascii="Courier New" w:hAnsi="Courier New" w:cs="Courier New"/>
      <w:szCs w:val="20"/>
    </w:rPr>
  </w:style>
  <w:style w:type="character" w:customStyle="1" w:styleId="Titre1Car">
    <w:name w:val="Titre 1 Car"/>
    <w:link w:val="Titre1"/>
    <w:rsid w:val="00F17C1B"/>
    <w:rPr>
      <w:rFonts w:ascii="Arial" w:hAnsi="Arial" w:cs="Arial"/>
      <w:b/>
      <w:bCs/>
      <w:kern w:val="32"/>
      <w:sz w:val="22"/>
      <w:szCs w:val="32"/>
      <w:lang w:val="fr-FR" w:eastAsia="fr-FR" w:bidi="ar-SA"/>
    </w:rPr>
  </w:style>
  <w:style w:type="paragraph" w:styleId="Notedebasdepage">
    <w:name w:val="footnote text"/>
    <w:basedOn w:val="Normal"/>
    <w:semiHidden/>
    <w:rsid w:val="00F17C1B"/>
    <w:rPr>
      <w:sz w:val="18"/>
      <w:szCs w:val="20"/>
    </w:rPr>
  </w:style>
  <w:style w:type="character" w:styleId="Appelnotedebasdep">
    <w:name w:val="footnote reference"/>
    <w:semiHidden/>
    <w:rsid w:val="00F17C1B"/>
    <w:rPr>
      <w:vertAlign w:val="superscript"/>
    </w:rPr>
  </w:style>
  <w:style w:type="paragraph" w:styleId="Pieddepage">
    <w:name w:val="footer"/>
    <w:basedOn w:val="Normal"/>
    <w:link w:val="PieddepageCar"/>
    <w:uiPriority w:val="99"/>
    <w:rsid w:val="003E45E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3E45E3"/>
  </w:style>
  <w:style w:type="paragraph" w:styleId="En-tte">
    <w:name w:val="header"/>
    <w:basedOn w:val="Normal"/>
    <w:rsid w:val="003E45E3"/>
    <w:pPr>
      <w:tabs>
        <w:tab w:val="center" w:pos="4536"/>
        <w:tab w:val="right" w:pos="9072"/>
      </w:tabs>
    </w:pPr>
  </w:style>
  <w:style w:type="paragraph" w:customStyle="1" w:styleId="TITRE">
    <w:name w:val="TITRE"/>
    <w:basedOn w:val="Normal"/>
    <w:rsid w:val="008A26B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jc w:val="center"/>
    </w:pPr>
    <w:rPr>
      <w:b/>
      <w:bCs/>
      <w:color w:val="800080"/>
      <w:sz w:val="28"/>
      <w:szCs w:val="20"/>
    </w:rPr>
  </w:style>
  <w:style w:type="paragraph" w:customStyle="1" w:styleId="Paragraphedeliste1">
    <w:name w:val="Paragraphe de liste1"/>
    <w:basedOn w:val="Normal"/>
    <w:rsid w:val="005715A6"/>
    <w:pPr>
      <w:spacing w:after="0" w:line="280" w:lineRule="exact"/>
      <w:ind w:left="720"/>
      <w:contextualSpacing/>
      <w:jc w:val="left"/>
    </w:pPr>
    <w:rPr>
      <w:rFonts w:eastAsia="Calibri"/>
      <w:szCs w:val="20"/>
    </w:rPr>
  </w:style>
  <w:style w:type="character" w:styleId="Lienhypertexte">
    <w:name w:val="Hyperlink"/>
    <w:rsid w:val="005715A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23B38"/>
    <w:pPr>
      <w:ind w:left="720"/>
      <w:contextualSpacing/>
    </w:pPr>
  </w:style>
  <w:style w:type="character" w:customStyle="1" w:styleId="Titre4Car">
    <w:name w:val="Titre 4 Car"/>
    <w:link w:val="Titre4"/>
    <w:rsid w:val="005826BD"/>
    <w:rPr>
      <w:b/>
      <w:bCs/>
      <w:sz w:val="16"/>
      <w:szCs w:val="24"/>
    </w:rPr>
  </w:style>
  <w:style w:type="character" w:customStyle="1" w:styleId="Titre3Car">
    <w:name w:val="Titre 3 Car"/>
    <w:link w:val="Titre3"/>
    <w:rsid w:val="005826BD"/>
    <w:rPr>
      <w:rFonts w:ascii="Arial" w:hAnsi="Arial" w:cs="Arial"/>
      <w:b/>
      <w:bCs/>
      <w:i/>
      <w:szCs w:val="26"/>
    </w:rPr>
  </w:style>
  <w:style w:type="table" w:styleId="Grilledutableau">
    <w:name w:val="Table Grid"/>
    <w:basedOn w:val="TableauNormal"/>
    <w:rsid w:val="005B3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uiPriority w:val="99"/>
    <w:rsid w:val="003C2A9C"/>
    <w:rPr>
      <w:rFonts w:ascii="Arial" w:hAnsi="Arial"/>
      <w:szCs w:val="24"/>
    </w:rPr>
  </w:style>
  <w:style w:type="paragraph" w:styleId="Textedebulles">
    <w:name w:val="Balloon Text"/>
    <w:basedOn w:val="Normal"/>
    <w:link w:val="TextedebullesCar"/>
    <w:rsid w:val="003C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C2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7FDD"/>
    <w:pPr>
      <w:spacing w:after="120" w:line="260" w:lineRule="exact"/>
      <w:jc w:val="both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qFormat/>
    <w:rsid w:val="00F17C1B"/>
    <w:pPr>
      <w:keepNext/>
      <w:pBdr>
        <w:bottom w:val="single" w:sz="12" w:space="5" w:color="auto"/>
      </w:pBdr>
      <w:spacing w:before="360" w:after="240"/>
      <w:ind w:left="-284"/>
      <w:outlineLvl w:val="0"/>
    </w:pPr>
    <w:rPr>
      <w:rFonts w:cs="Arial"/>
      <w:b/>
      <w:bCs/>
      <w:kern w:val="32"/>
      <w:sz w:val="22"/>
      <w:szCs w:val="32"/>
    </w:rPr>
  </w:style>
  <w:style w:type="paragraph" w:styleId="Titre2">
    <w:name w:val="heading 2"/>
    <w:basedOn w:val="Normal"/>
    <w:next w:val="Normal"/>
    <w:qFormat/>
    <w:rsid w:val="005825F2"/>
    <w:pPr>
      <w:keepNext/>
      <w:numPr>
        <w:numId w:val="9"/>
      </w:numPr>
      <w:pBdr>
        <w:bottom w:val="dotted" w:sz="4" w:space="3" w:color="auto"/>
      </w:pBdr>
      <w:spacing w:before="240" w:after="200"/>
      <w:ind w:left="714" w:right="1134" w:hanging="357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qFormat/>
    <w:rsid w:val="00A354C9"/>
    <w:pPr>
      <w:keepNext/>
      <w:numPr>
        <w:numId w:val="12"/>
      </w:numPr>
      <w:spacing w:before="240" w:after="60"/>
      <w:ind w:left="924" w:hanging="357"/>
      <w:outlineLvl w:val="2"/>
    </w:pPr>
    <w:rPr>
      <w:rFonts w:cs="Arial"/>
      <w:b/>
      <w:bCs/>
      <w:i/>
      <w:szCs w:val="26"/>
    </w:rPr>
  </w:style>
  <w:style w:type="paragraph" w:styleId="Titre4">
    <w:name w:val="heading 4"/>
    <w:basedOn w:val="Normal"/>
    <w:next w:val="Normal"/>
    <w:link w:val="Titre4Car"/>
    <w:qFormat/>
    <w:rsid w:val="005826BD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rsid w:val="006F2826"/>
    <w:rPr>
      <w:rFonts w:ascii="Courier New" w:hAnsi="Courier New" w:cs="Courier New"/>
      <w:szCs w:val="20"/>
    </w:rPr>
  </w:style>
  <w:style w:type="character" w:customStyle="1" w:styleId="Titre1Car">
    <w:name w:val="Titre 1 Car"/>
    <w:link w:val="Titre1"/>
    <w:rsid w:val="00F17C1B"/>
    <w:rPr>
      <w:rFonts w:ascii="Arial" w:hAnsi="Arial" w:cs="Arial"/>
      <w:b/>
      <w:bCs/>
      <w:kern w:val="32"/>
      <w:sz w:val="22"/>
      <w:szCs w:val="32"/>
      <w:lang w:val="fr-FR" w:eastAsia="fr-FR" w:bidi="ar-SA"/>
    </w:rPr>
  </w:style>
  <w:style w:type="paragraph" w:styleId="Notedebasdepage">
    <w:name w:val="footnote text"/>
    <w:basedOn w:val="Normal"/>
    <w:semiHidden/>
    <w:rsid w:val="00F17C1B"/>
    <w:rPr>
      <w:sz w:val="18"/>
      <w:szCs w:val="20"/>
    </w:rPr>
  </w:style>
  <w:style w:type="character" w:styleId="Appelnotedebasdep">
    <w:name w:val="footnote reference"/>
    <w:semiHidden/>
    <w:rsid w:val="00F17C1B"/>
    <w:rPr>
      <w:vertAlign w:val="superscript"/>
    </w:rPr>
  </w:style>
  <w:style w:type="paragraph" w:styleId="Pieddepage">
    <w:name w:val="footer"/>
    <w:basedOn w:val="Normal"/>
    <w:link w:val="PieddepageCar"/>
    <w:uiPriority w:val="99"/>
    <w:rsid w:val="003E45E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3E45E3"/>
  </w:style>
  <w:style w:type="paragraph" w:styleId="En-tte">
    <w:name w:val="header"/>
    <w:basedOn w:val="Normal"/>
    <w:rsid w:val="003E45E3"/>
    <w:pPr>
      <w:tabs>
        <w:tab w:val="center" w:pos="4536"/>
        <w:tab w:val="right" w:pos="9072"/>
      </w:tabs>
    </w:pPr>
  </w:style>
  <w:style w:type="paragraph" w:customStyle="1" w:styleId="TITRE">
    <w:name w:val="TITRE"/>
    <w:basedOn w:val="Normal"/>
    <w:rsid w:val="008A26B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jc w:val="center"/>
    </w:pPr>
    <w:rPr>
      <w:b/>
      <w:bCs/>
      <w:color w:val="800080"/>
      <w:sz w:val="28"/>
      <w:szCs w:val="20"/>
    </w:rPr>
  </w:style>
  <w:style w:type="paragraph" w:customStyle="1" w:styleId="Paragraphedeliste1">
    <w:name w:val="Paragraphe de liste1"/>
    <w:basedOn w:val="Normal"/>
    <w:rsid w:val="005715A6"/>
    <w:pPr>
      <w:spacing w:after="0" w:line="280" w:lineRule="exact"/>
      <w:ind w:left="720"/>
      <w:contextualSpacing/>
      <w:jc w:val="left"/>
    </w:pPr>
    <w:rPr>
      <w:rFonts w:eastAsia="Calibri"/>
      <w:szCs w:val="20"/>
    </w:rPr>
  </w:style>
  <w:style w:type="character" w:styleId="Lienhypertexte">
    <w:name w:val="Hyperlink"/>
    <w:rsid w:val="005715A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23B38"/>
    <w:pPr>
      <w:ind w:left="720"/>
      <w:contextualSpacing/>
    </w:pPr>
  </w:style>
  <w:style w:type="character" w:customStyle="1" w:styleId="Titre4Car">
    <w:name w:val="Titre 4 Car"/>
    <w:link w:val="Titre4"/>
    <w:rsid w:val="005826BD"/>
    <w:rPr>
      <w:b/>
      <w:bCs/>
      <w:sz w:val="16"/>
      <w:szCs w:val="24"/>
    </w:rPr>
  </w:style>
  <w:style w:type="character" w:customStyle="1" w:styleId="Titre3Car">
    <w:name w:val="Titre 3 Car"/>
    <w:link w:val="Titre3"/>
    <w:rsid w:val="005826BD"/>
    <w:rPr>
      <w:rFonts w:ascii="Arial" w:hAnsi="Arial" w:cs="Arial"/>
      <w:b/>
      <w:bCs/>
      <w:i/>
      <w:szCs w:val="26"/>
    </w:rPr>
  </w:style>
  <w:style w:type="table" w:styleId="Grilledutableau">
    <w:name w:val="Table Grid"/>
    <w:basedOn w:val="TableauNormal"/>
    <w:rsid w:val="005B3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uiPriority w:val="99"/>
    <w:rsid w:val="003C2A9C"/>
    <w:rPr>
      <w:rFonts w:ascii="Arial" w:hAnsi="Arial"/>
      <w:szCs w:val="24"/>
    </w:rPr>
  </w:style>
  <w:style w:type="paragraph" w:styleId="Textedebulles">
    <w:name w:val="Balloon Text"/>
    <w:basedOn w:val="Normal"/>
    <w:link w:val="TextedebullesCar"/>
    <w:rsid w:val="003C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C2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1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lisabeth.baste-catayee@ac-martiniqu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&#233;d&#233;ric\Documents\FicheActionMath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94158-1086-4BF4-AE11-56858B29B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FicheActionMaths</Template>
  <TotalTime>2</TotalTime>
  <Pages>2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Propositions pour une extension de l’expérimentation « Cours le matin, Sport l’après-midi »</vt:lpstr>
    </vt:vector>
  </TitlesOfParts>
  <Company>MEN</Company>
  <LinksUpToDate>false</LinksUpToDate>
  <CharactersWithSpaces>1100</CharactersWithSpaces>
  <SharedDoc>false</SharedDoc>
  <HLinks>
    <vt:vector size="6" baseType="variant">
      <vt:variant>
        <vt:i4>3670103</vt:i4>
      </vt:variant>
      <vt:variant>
        <vt:i4>0</vt:i4>
      </vt:variant>
      <vt:variant>
        <vt:i4>0</vt:i4>
      </vt:variant>
      <vt:variant>
        <vt:i4>5</vt:i4>
      </vt:variant>
      <vt:variant>
        <vt:lpwstr>mailto:elisabeth.baste-catayee@ac-martinique.fr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Propositions pour une extension de l’expérimentation « Cours le matin, Sport l’après-midi »</dc:title>
  <dc:creator>Frédéric</dc:creator>
  <cp:lastModifiedBy>EMMA</cp:lastModifiedBy>
  <cp:revision>2</cp:revision>
  <dcterms:created xsi:type="dcterms:W3CDTF">2022-02-01T15:31:00Z</dcterms:created>
  <dcterms:modified xsi:type="dcterms:W3CDTF">2022-02-01T15:31:00Z</dcterms:modified>
</cp:coreProperties>
</file>