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E425A" w14:textId="77777777" w:rsidR="00C27969" w:rsidRDefault="003519E1">
      <w:pPr>
        <w:spacing w:line="280" w:lineRule="exact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927B54" wp14:editId="3E9244AB">
                <wp:simplePos x="0" y="0"/>
                <wp:positionH relativeFrom="column">
                  <wp:posOffset>-275590</wp:posOffset>
                </wp:positionH>
                <wp:positionV relativeFrom="paragraph">
                  <wp:posOffset>-31115</wp:posOffset>
                </wp:positionV>
                <wp:extent cx="5057775" cy="638175"/>
                <wp:effectExtent l="6350" t="6350" r="22225" b="41275"/>
                <wp:wrapNone/>
                <wp:docPr id="1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775" cy="638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  <a:tileRect/>
                        </a:gradFill>
                        <a:ln w="12700" cap="flat" cmpd="sng">
                          <a:solidFill>
                            <a:srgbClr val="95B3D7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>
                          <a:outerShdw dist="28398" dir="3806096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4768B21" w14:textId="77777777" w:rsidR="00C27969" w:rsidRDefault="003519E1">
                            <w:pPr>
                              <w:spacing w:before="12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FORMULAIRE DE DEMANDE D’AUTORISATION/REGULARISATION  D’ABSENCE  (autre que pour formation)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70927B54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left:0;text-align:left;margin-left:-21.7pt;margin-top:-2.45pt;width:398.25pt;height:5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" strokecolor="#95b3d7" strokeweight="1pt">
                <v:fill color2="#b8cce4" focus="100%" type="gradient"/>
                <v:shadow on="t" color="#243f60" opacity=".5" offset="1pt"/>
                <v:textbox>
                  <w:txbxContent>
                    <w:p w14:paraId="74768B21" w14:textId="77777777" w:rsidR="00C27969" w:rsidRDefault="003519E1">
                      <w:pPr>
                        <w:spacing w:before="12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FORMULAIRE DE DEMANDE D’AUTORISATION/REGULARISATION  D’ABSENCE  (autre que pour formation)</w:t>
                      </w:r>
                    </w:p>
                  </w:txbxContent>
                </v:textbox>
              </v:shape>
            </w:pict>
          </mc:Fallback>
        </mc:AlternateContent>
      </w:r>
    </w:p>
    <w:p w14:paraId="6D0449DD" w14:textId="77777777" w:rsidR="00C27969" w:rsidRDefault="00C27969">
      <w:pPr>
        <w:spacing w:line="280" w:lineRule="exact"/>
        <w:jc w:val="both"/>
        <w:rPr>
          <w:rFonts w:ascii="Arial" w:hAnsi="Arial" w:cs="Arial"/>
          <w:sz w:val="20"/>
        </w:rPr>
      </w:pPr>
    </w:p>
    <w:p w14:paraId="589294F3" w14:textId="77777777" w:rsidR="00C27969" w:rsidRDefault="00C27969">
      <w:pPr>
        <w:spacing w:line="280" w:lineRule="exact"/>
        <w:jc w:val="both"/>
        <w:rPr>
          <w:rFonts w:ascii="Arial" w:hAnsi="Arial" w:cs="Arial"/>
          <w:sz w:val="20"/>
        </w:rPr>
      </w:pPr>
    </w:p>
    <w:p w14:paraId="0A691D40" w14:textId="77777777" w:rsidR="00C27969" w:rsidRDefault="00C27969">
      <w:pPr>
        <w:spacing w:line="280" w:lineRule="exact"/>
        <w:jc w:val="both"/>
        <w:rPr>
          <w:rFonts w:ascii="Arial" w:hAnsi="Arial" w:cs="Arial"/>
          <w:sz w:val="20"/>
        </w:rPr>
      </w:pPr>
    </w:p>
    <w:tbl>
      <w:tblPr>
        <w:tblStyle w:val="Grilledutableau"/>
        <w:tblW w:w="10740" w:type="dxa"/>
        <w:tblInd w:w="-2410" w:type="dxa"/>
        <w:tblLayout w:type="fixed"/>
        <w:tblLook w:val="04A0" w:firstRow="1" w:lastRow="0" w:firstColumn="1" w:lastColumn="0" w:noHBand="0" w:noVBand="1"/>
      </w:tblPr>
      <w:tblGrid>
        <w:gridCol w:w="5555"/>
        <w:gridCol w:w="5185"/>
      </w:tblGrid>
      <w:tr w:rsidR="00C27969" w14:paraId="535C2D71" w14:textId="77777777">
        <w:tc>
          <w:tcPr>
            <w:tcW w:w="5555" w:type="dxa"/>
            <w:vAlign w:val="center"/>
          </w:tcPr>
          <w:p w14:paraId="7D93D419" w14:textId="77777777" w:rsidR="00C27969" w:rsidRDefault="003519E1">
            <w:pPr>
              <w:spacing w:before="120"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Nom : </w:t>
            </w:r>
            <w:r>
              <w:rPr>
                <w:rFonts w:ascii="Arial" w:hAnsi="Arial" w:cs="Arial"/>
                <w:sz w:val="20"/>
              </w:rPr>
              <w:t>.........................................................</w:t>
            </w:r>
          </w:p>
        </w:tc>
        <w:tc>
          <w:tcPr>
            <w:tcW w:w="5185" w:type="dxa"/>
            <w:vAlign w:val="center"/>
          </w:tcPr>
          <w:p w14:paraId="2B3CB799" w14:textId="77777777" w:rsidR="00C27969" w:rsidRDefault="003519E1">
            <w:pPr>
              <w:spacing w:before="120"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Prénom : </w:t>
            </w:r>
            <w:r>
              <w:rPr>
                <w:rFonts w:ascii="Arial" w:hAnsi="Arial" w:cs="Arial"/>
                <w:sz w:val="20"/>
              </w:rPr>
              <w:t>………………………………………..</w:t>
            </w:r>
          </w:p>
        </w:tc>
      </w:tr>
      <w:tr w:rsidR="00C27969" w14:paraId="3E6B2EEF" w14:textId="77777777">
        <w:tc>
          <w:tcPr>
            <w:tcW w:w="5555" w:type="dxa"/>
            <w:tcBorders>
              <w:top w:val="nil"/>
              <w:bottom w:val="nil"/>
              <w:right w:val="nil"/>
            </w:tcBorders>
            <w:vAlign w:val="center"/>
          </w:tcPr>
          <w:p w14:paraId="12481F1F" w14:textId="77777777" w:rsidR="00C27969" w:rsidRDefault="003519E1">
            <w:pPr>
              <w:spacing w:after="120" w:line="28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Corps</w:t>
            </w:r>
            <w:r>
              <w:rPr>
                <w:rFonts w:ascii="Arial" w:hAnsi="Arial" w:cs="Arial"/>
              </w:rPr>
              <w:t xml:space="preserve"> :            </w:t>
            </w: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Corps d’inspection</w:t>
            </w:r>
          </w:p>
        </w:tc>
        <w:tc>
          <w:tcPr>
            <w:tcW w:w="5185" w:type="dxa"/>
            <w:tcBorders>
              <w:top w:val="nil"/>
              <w:left w:val="nil"/>
              <w:bottom w:val="nil"/>
            </w:tcBorders>
            <w:vAlign w:val="center"/>
          </w:tcPr>
          <w:p w14:paraId="73DE9E48" w14:textId="77777777" w:rsidR="00C27969" w:rsidRDefault="003519E1">
            <w:pPr>
              <w:spacing w:after="12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Chef d’établissement</w:t>
            </w:r>
          </w:p>
        </w:tc>
      </w:tr>
      <w:tr w:rsidR="00C27969" w14:paraId="390C52F4" w14:textId="77777777">
        <w:tc>
          <w:tcPr>
            <w:tcW w:w="5555" w:type="dxa"/>
            <w:tcBorders>
              <w:top w:val="nil"/>
              <w:bottom w:val="nil"/>
              <w:right w:val="nil"/>
            </w:tcBorders>
            <w:vAlign w:val="center"/>
          </w:tcPr>
          <w:p w14:paraId="30F46D8D" w14:textId="77777777" w:rsidR="00C27969" w:rsidRDefault="003519E1">
            <w:pPr>
              <w:spacing w:after="120"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  <w:sz w:val="20"/>
              </w:rPr>
              <w:t xml:space="preserve"> Enseignant 1</w:t>
            </w:r>
            <w:r>
              <w:rPr>
                <w:rFonts w:ascii="Arial" w:hAnsi="Arial" w:cs="Arial"/>
                <w:sz w:val="20"/>
                <w:vertAlign w:val="superscript"/>
              </w:rPr>
              <w:t>er</w:t>
            </w:r>
            <w:r>
              <w:rPr>
                <w:rFonts w:ascii="Arial" w:hAnsi="Arial" w:cs="Arial"/>
                <w:sz w:val="20"/>
              </w:rPr>
              <w:t xml:space="preserve"> degré</w:t>
            </w:r>
          </w:p>
          <w:p w14:paraId="2C1B9530" w14:textId="77777777" w:rsidR="00C27969" w:rsidRDefault="003519E1">
            <w:pPr>
              <w:pStyle w:val="Paragraphedeliste"/>
              <w:numPr>
                <w:ilvl w:val="0"/>
                <w:numId w:val="1"/>
              </w:numPr>
              <w:spacing w:after="120"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 xml:space="preserve">Affecté au rectorat </w:t>
            </w:r>
            <w:r>
              <w:rPr>
                <w:rFonts w:ascii="Arial" w:hAnsi="Arial" w:cs="Arial"/>
              </w:rPr>
              <w:sym w:font="Wingdings" w:char="F072"/>
            </w:r>
          </w:p>
        </w:tc>
        <w:tc>
          <w:tcPr>
            <w:tcW w:w="5185" w:type="dxa"/>
            <w:tcBorders>
              <w:top w:val="nil"/>
              <w:left w:val="nil"/>
              <w:bottom w:val="nil"/>
            </w:tcBorders>
            <w:vAlign w:val="center"/>
          </w:tcPr>
          <w:p w14:paraId="3937198C" w14:textId="77777777" w:rsidR="00C27969" w:rsidRDefault="003519E1">
            <w:pPr>
              <w:spacing w:after="120"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Enseignant 2</w:t>
            </w:r>
            <w:r>
              <w:rPr>
                <w:rFonts w:ascii="Arial" w:hAnsi="Arial" w:cs="Arial"/>
                <w:sz w:val="20"/>
                <w:vertAlign w:val="superscript"/>
              </w:rPr>
              <w:t>nd</w:t>
            </w:r>
            <w:r>
              <w:rPr>
                <w:rFonts w:ascii="Arial" w:hAnsi="Arial" w:cs="Arial"/>
                <w:sz w:val="20"/>
              </w:rPr>
              <w:t xml:space="preserve"> degré</w:t>
            </w:r>
          </w:p>
          <w:p w14:paraId="11DBD1CD" w14:textId="77777777" w:rsidR="00C27969" w:rsidRDefault="003519E1">
            <w:pPr>
              <w:pStyle w:val="Paragraphedeliste"/>
              <w:numPr>
                <w:ilvl w:val="0"/>
                <w:numId w:val="1"/>
              </w:numPr>
              <w:spacing w:after="120"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 xml:space="preserve">Affecté au rectorat </w:t>
            </w:r>
            <w:r>
              <w:sym w:font="Wingdings" w:char="F072"/>
            </w:r>
          </w:p>
        </w:tc>
      </w:tr>
      <w:tr w:rsidR="00C27969" w14:paraId="647DB369" w14:textId="77777777">
        <w:tc>
          <w:tcPr>
            <w:tcW w:w="10740" w:type="dxa"/>
            <w:gridSpan w:val="2"/>
            <w:tcBorders>
              <w:top w:val="nil"/>
            </w:tcBorders>
            <w:vAlign w:val="center"/>
          </w:tcPr>
          <w:p w14:paraId="28D73E4C" w14:textId="77777777" w:rsidR="00C27969" w:rsidRDefault="003519E1">
            <w:pPr>
              <w:spacing w:after="120" w:line="280" w:lineRule="exac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ATSS : </w:t>
            </w: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Administratif  </w:t>
            </w: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Santé     </w:t>
            </w: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Social</w:t>
            </w:r>
          </w:p>
        </w:tc>
      </w:tr>
      <w:tr w:rsidR="00C27969" w14:paraId="78CF6490" w14:textId="77777777">
        <w:tc>
          <w:tcPr>
            <w:tcW w:w="10740" w:type="dxa"/>
            <w:gridSpan w:val="2"/>
            <w:vAlign w:val="center"/>
          </w:tcPr>
          <w:p w14:paraId="4558C020" w14:textId="77777777" w:rsidR="00C27969" w:rsidRDefault="003519E1">
            <w:pPr>
              <w:spacing w:before="120"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Fonctions : </w:t>
            </w:r>
            <w:r>
              <w:rPr>
                <w:rFonts w:ascii="Arial" w:hAnsi="Arial" w:cs="Arial"/>
                <w:sz w:val="20"/>
              </w:rPr>
              <w:t>……………………………………………………………………………</w:t>
            </w:r>
          </w:p>
        </w:tc>
      </w:tr>
      <w:tr w:rsidR="00C27969" w14:paraId="2A101BC5" w14:textId="77777777">
        <w:tc>
          <w:tcPr>
            <w:tcW w:w="10740" w:type="dxa"/>
            <w:gridSpan w:val="2"/>
            <w:vAlign w:val="center"/>
          </w:tcPr>
          <w:p w14:paraId="4751D974" w14:textId="77777777" w:rsidR="00C27969" w:rsidRDefault="003519E1">
            <w:pPr>
              <w:spacing w:before="120"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Affectation : Collège Isidore Pelage</w:t>
            </w:r>
          </w:p>
        </w:tc>
      </w:tr>
      <w:tr w:rsidR="00C27969" w14:paraId="52DBC134" w14:textId="77777777">
        <w:tc>
          <w:tcPr>
            <w:tcW w:w="10740" w:type="dxa"/>
            <w:gridSpan w:val="2"/>
            <w:vAlign w:val="center"/>
          </w:tcPr>
          <w:p w14:paraId="47062C3B" w14:textId="77777777" w:rsidR="00C27969" w:rsidRDefault="003519E1">
            <w:pPr>
              <w:spacing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Commune : Sainte-Anne</w:t>
            </w:r>
          </w:p>
        </w:tc>
      </w:tr>
      <w:tr w:rsidR="00C27969" w14:paraId="2BD04BED" w14:textId="77777777">
        <w:tc>
          <w:tcPr>
            <w:tcW w:w="5555" w:type="dxa"/>
            <w:vAlign w:val="center"/>
          </w:tcPr>
          <w:p w14:paraId="538FC5B3" w14:textId="77777777" w:rsidR="00C27969" w:rsidRDefault="003519E1">
            <w:pPr>
              <w:spacing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Date de début et fin de l’absence : </w:t>
            </w:r>
          </w:p>
          <w:p w14:paraId="4DA04DC0" w14:textId="77777777" w:rsidR="00C27969" w:rsidRDefault="003519E1">
            <w:pPr>
              <w:pStyle w:val="Paragraphedeliste"/>
              <w:numPr>
                <w:ilvl w:val="0"/>
                <w:numId w:val="2"/>
              </w:numPr>
              <w:spacing w:before="120"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Du …………………..…….. à ………….</w:t>
            </w:r>
          </w:p>
          <w:p w14:paraId="19D3A3E8" w14:textId="77777777" w:rsidR="00C27969" w:rsidRDefault="003519E1">
            <w:pPr>
              <w:pStyle w:val="Paragraphedeliste"/>
              <w:numPr>
                <w:ilvl w:val="0"/>
                <w:numId w:val="2"/>
              </w:numPr>
              <w:spacing w:before="120"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Au …………………………. à ………….</w:t>
            </w:r>
          </w:p>
        </w:tc>
        <w:tc>
          <w:tcPr>
            <w:tcW w:w="5185" w:type="dxa"/>
            <w:vAlign w:val="center"/>
          </w:tcPr>
          <w:p w14:paraId="6743B6FF" w14:textId="77777777" w:rsidR="00C27969" w:rsidRDefault="003519E1">
            <w:pPr>
              <w:spacing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Durée : </w:t>
            </w:r>
            <w:r>
              <w:rPr>
                <w:rFonts w:ascii="Arial" w:hAnsi="Arial" w:cs="Arial"/>
                <w:sz w:val="20"/>
              </w:rPr>
              <w:t>……………………………..</w:t>
            </w:r>
          </w:p>
        </w:tc>
      </w:tr>
      <w:tr w:rsidR="00C27969" w14:paraId="6FC60F01" w14:textId="77777777">
        <w:tc>
          <w:tcPr>
            <w:tcW w:w="5555" w:type="dxa"/>
            <w:vAlign w:val="center"/>
          </w:tcPr>
          <w:p w14:paraId="70FD7D2A" w14:textId="77777777" w:rsidR="00C27969" w:rsidRDefault="003519E1">
            <w:pPr>
              <w:spacing w:after="120" w:line="280" w:lineRule="exact"/>
              <w:jc w:val="both"/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Motif </w:t>
            </w:r>
            <w:r>
              <w:rPr>
                <w:rFonts w:ascii="Arial" w:hAnsi="Arial" w:cs="Arial"/>
                <w:i/>
                <w:sz w:val="20"/>
              </w:rPr>
              <w:t xml:space="preserve">(joindre pièces justificatives) : </w:t>
            </w:r>
          </w:p>
          <w:p w14:paraId="47B7ABB2" w14:textId="77777777" w:rsidR="00C27969" w:rsidRDefault="003519E1">
            <w:pPr>
              <w:spacing w:after="120" w:line="280" w:lineRule="exact"/>
              <w:jc w:val="both"/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..</w:t>
            </w:r>
          </w:p>
        </w:tc>
        <w:tc>
          <w:tcPr>
            <w:tcW w:w="5185" w:type="dxa"/>
            <w:vAlign w:val="center"/>
          </w:tcPr>
          <w:p w14:paraId="6C4293D1" w14:textId="77777777" w:rsidR="00C27969" w:rsidRDefault="003519E1">
            <w:pPr>
              <w:spacing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Avec sortie de l’académie : </w:t>
            </w:r>
          </w:p>
          <w:p w14:paraId="512DB60E" w14:textId="77777777" w:rsidR="00C27969" w:rsidRDefault="003519E1">
            <w:pPr>
              <w:spacing w:after="12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</w:rPr>
              <w:t xml:space="preserve">   OUI</w:t>
            </w:r>
          </w:p>
          <w:p w14:paraId="61AE1E1C" w14:textId="77777777" w:rsidR="00C27969" w:rsidRDefault="003519E1">
            <w:pPr>
              <w:spacing w:after="12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>NON</w:t>
            </w:r>
          </w:p>
        </w:tc>
      </w:tr>
      <w:tr w:rsidR="00C27969" w14:paraId="6C44AAC6" w14:textId="77777777">
        <w:tc>
          <w:tcPr>
            <w:tcW w:w="5555" w:type="dxa"/>
            <w:vAlign w:val="center"/>
          </w:tcPr>
          <w:p w14:paraId="1C3A9CB7" w14:textId="77777777" w:rsidR="00C27969" w:rsidRDefault="00C27969">
            <w:pPr>
              <w:pStyle w:val="Paragraphedeliste"/>
              <w:spacing w:after="120" w:line="280" w:lineRule="exact"/>
              <w:ind w:left="0"/>
              <w:rPr>
                <w:rFonts w:ascii="Arial" w:hAnsi="Arial" w:cs="Arial"/>
                <w:b/>
                <w:sz w:val="4"/>
                <w:szCs w:val="4"/>
              </w:rPr>
            </w:pPr>
          </w:p>
          <w:p w14:paraId="0F9ADBFF" w14:textId="77777777" w:rsidR="00C27969" w:rsidRDefault="003519E1">
            <w:pPr>
              <w:pStyle w:val="Paragraphedeliste"/>
              <w:spacing w:after="120" w:line="280" w:lineRule="exact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Date de la demande : </w:t>
            </w:r>
            <w:r>
              <w:rPr>
                <w:rFonts w:ascii="Arial" w:hAnsi="Arial" w:cs="Arial"/>
                <w:sz w:val="20"/>
              </w:rPr>
              <w:t>……………………………..</w:t>
            </w:r>
          </w:p>
        </w:tc>
        <w:tc>
          <w:tcPr>
            <w:tcW w:w="5185" w:type="dxa"/>
            <w:vMerge w:val="restart"/>
            <w:vAlign w:val="center"/>
          </w:tcPr>
          <w:p w14:paraId="42F66C00" w14:textId="77777777" w:rsidR="00C27969" w:rsidRDefault="003519E1">
            <w:pPr>
              <w:spacing w:after="120" w:line="280" w:lineRule="exact"/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Signature :</w:t>
            </w:r>
          </w:p>
          <w:p w14:paraId="029A15D8" w14:textId="77777777" w:rsidR="00C27969" w:rsidRDefault="00C27969">
            <w:pPr>
              <w:spacing w:after="120" w:line="280" w:lineRule="exact"/>
              <w:rPr>
                <w:rFonts w:ascii="Arial" w:hAnsi="Arial" w:cs="Arial"/>
                <w:sz w:val="20"/>
              </w:rPr>
            </w:pPr>
          </w:p>
        </w:tc>
      </w:tr>
      <w:tr w:rsidR="00C27969" w14:paraId="3FD5087E" w14:textId="77777777">
        <w:tc>
          <w:tcPr>
            <w:tcW w:w="5555" w:type="dxa"/>
            <w:vAlign w:val="center"/>
          </w:tcPr>
          <w:p w14:paraId="21586DB0" w14:textId="77777777" w:rsidR="00C27969" w:rsidRDefault="003519E1">
            <w:pPr>
              <w:pStyle w:val="Paragraphedeliste"/>
              <w:spacing w:after="120" w:line="280" w:lineRule="exact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Récupération </w:t>
            </w:r>
            <w:r>
              <w:rPr>
                <w:rFonts w:ascii="Arial" w:hAnsi="Arial" w:cs="Arial"/>
                <w:b/>
                <w:sz w:val="20"/>
              </w:rPr>
              <w:sym w:font="Wingdings" w:char="F0A8"/>
            </w:r>
            <w:r>
              <w:rPr>
                <w:rFonts w:ascii="Arial" w:hAnsi="Arial" w:cs="Arial"/>
                <w:b/>
                <w:sz w:val="20"/>
              </w:rPr>
              <w:t xml:space="preserve"> OUI</w:t>
            </w:r>
          </w:p>
          <w:p w14:paraId="5874B7CD" w14:textId="77777777" w:rsidR="00C27969" w:rsidRDefault="003519E1">
            <w:pPr>
              <w:pStyle w:val="Paragraphedeliste"/>
              <w:spacing w:after="120" w:line="280" w:lineRule="exact"/>
              <w:ind w:left="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                        </w:t>
            </w:r>
            <w:r>
              <w:rPr>
                <w:rFonts w:ascii="Arial" w:hAnsi="Arial" w:cs="Arial"/>
                <w:b/>
                <w:sz w:val="20"/>
              </w:rPr>
              <w:sym w:font="Wingdings" w:char="F0A8"/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NON</w:t>
            </w:r>
          </w:p>
          <w:p w14:paraId="10BC1C86" w14:textId="77777777" w:rsidR="00C27969" w:rsidRDefault="003519E1">
            <w:pPr>
              <w:pStyle w:val="Paragraphedeliste"/>
              <w:spacing w:after="120" w:line="280" w:lineRule="exact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 oui, compléter le planning de récupération au verso, validé par le supérieur hiérarchique.</w:t>
            </w:r>
          </w:p>
        </w:tc>
        <w:tc>
          <w:tcPr>
            <w:tcW w:w="5185" w:type="dxa"/>
            <w:vMerge/>
            <w:vAlign w:val="center"/>
          </w:tcPr>
          <w:p w14:paraId="1B9F0D7C" w14:textId="77777777" w:rsidR="00C27969" w:rsidRDefault="00C27969">
            <w:pPr>
              <w:spacing w:after="120" w:line="280" w:lineRule="exact"/>
              <w:rPr>
                <w:rFonts w:ascii="Arial" w:hAnsi="Arial" w:cs="Arial"/>
                <w:i/>
                <w:sz w:val="20"/>
              </w:rPr>
            </w:pPr>
          </w:p>
        </w:tc>
      </w:tr>
      <w:tr w:rsidR="00C27969" w14:paraId="68772A26" w14:textId="77777777">
        <w:trPr>
          <w:trHeight w:val="4608"/>
        </w:trPr>
        <w:tc>
          <w:tcPr>
            <w:tcW w:w="5555" w:type="dxa"/>
            <w:vAlign w:val="center"/>
          </w:tcPr>
          <w:p w14:paraId="6AB39752" w14:textId="77777777" w:rsidR="00C27969" w:rsidRDefault="00C27969">
            <w:pPr>
              <w:spacing w:after="120" w:line="280" w:lineRule="exact"/>
              <w:jc w:val="both"/>
              <w:rPr>
                <w:rFonts w:ascii="Arial" w:hAnsi="Arial" w:cs="Arial"/>
                <w:sz w:val="20"/>
              </w:rPr>
            </w:pPr>
          </w:p>
          <w:p w14:paraId="06C124EC" w14:textId="77777777" w:rsidR="00C27969" w:rsidRDefault="003519E1">
            <w:pPr>
              <w:spacing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Avis du supérieur hiérarchique</w:t>
            </w:r>
          </w:p>
          <w:p w14:paraId="3AB21613" w14:textId="77777777" w:rsidR="00C27969" w:rsidRDefault="003519E1">
            <w:pPr>
              <w:pStyle w:val="Paragraphedeliste"/>
              <w:numPr>
                <w:ilvl w:val="0"/>
                <w:numId w:val="1"/>
              </w:numPr>
              <w:spacing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  <w:sz w:val="20"/>
              </w:rPr>
              <w:t>Favorable</w:t>
            </w:r>
          </w:p>
          <w:p w14:paraId="5D05B469" w14:textId="77777777" w:rsidR="00C27969" w:rsidRDefault="00C27969">
            <w:pPr>
              <w:pStyle w:val="Paragraphedeliste"/>
              <w:spacing w:after="120" w:line="280" w:lineRule="exact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3EE7145C" w14:textId="77777777" w:rsidR="00C27969" w:rsidRDefault="003519E1">
            <w:pPr>
              <w:pStyle w:val="Paragraphedeliste"/>
              <w:numPr>
                <w:ilvl w:val="0"/>
                <w:numId w:val="1"/>
              </w:numPr>
              <w:spacing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  <w:sz w:val="20"/>
              </w:rPr>
              <w:t>Défavorable</w:t>
            </w:r>
          </w:p>
          <w:p w14:paraId="4204DCB2" w14:textId="77777777" w:rsidR="00C27969" w:rsidRDefault="00C27969">
            <w:pPr>
              <w:pStyle w:val="Paragraphedeliste"/>
              <w:spacing w:after="120" w:line="280" w:lineRule="exact"/>
              <w:ind w:left="360"/>
              <w:jc w:val="both"/>
              <w:rPr>
                <w:rFonts w:ascii="Arial" w:hAnsi="Arial" w:cs="Arial"/>
                <w:sz w:val="20"/>
              </w:rPr>
            </w:pPr>
          </w:p>
          <w:p w14:paraId="4F93793F" w14:textId="77777777" w:rsidR="00C27969" w:rsidRDefault="003519E1">
            <w:pPr>
              <w:pStyle w:val="Paragraphedeliste"/>
              <w:spacing w:after="120" w:line="280" w:lineRule="exact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Date : /____/____/________/</w:t>
            </w:r>
          </w:p>
          <w:p w14:paraId="679F44E5" w14:textId="77777777" w:rsidR="00C27969" w:rsidRDefault="00C27969">
            <w:pPr>
              <w:pStyle w:val="Paragraphedeliste"/>
              <w:spacing w:after="120" w:line="280" w:lineRule="exact"/>
              <w:ind w:left="0"/>
              <w:rPr>
                <w:rFonts w:ascii="Arial" w:hAnsi="Arial" w:cs="Arial"/>
                <w:sz w:val="20"/>
              </w:rPr>
            </w:pPr>
          </w:p>
          <w:p w14:paraId="6422EB51" w14:textId="77777777" w:rsidR="00C27969" w:rsidRDefault="003519E1">
            <w:pPr>
              <w:pStyle w:val="Paragraphedeliste"/>
              <w:spacing w:before="60"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Visa et cachet du supérieur hiérarchique</w:t>
            </w:r>
          </w:p>
          <w:p w14:paraId="2AAA725F" w14:textId="77777777" w:rsidR="00C27969" w:rsidRDefault="00C27969">
            <w:pPr>
              <w:pStyle w:val="Paragraphedeliste"/>
              <w:spacing w:before="60"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67F26839" w14:textId="77777777" w:rsidR="00C27969" w:rsidRDefault="00C27969">
            <w:pPr>
              <w:pStyle w:val="Paragraphedeliste"/>
              <w:spacing w:before="60"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9953802" w14:textId="77777777" w:rsidR="00C27969" w:rsidRDefault="00C27969">
            <w:pPr>
              <w:pStyle w:val="Paragraphedeliste"/>
              <w:spacing w:before="60"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4C9294BE" w14:textId="77777777" w:rsidR="00C27969" w:rsidRDefault="00C27969">
            <w:pPr>
              <w:pStyle w:val="Paragraphedeliste"/>
              <w:spacing w:before="60"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2E612C12" w14:textId="77777777" w:rsidR="00C27969" w:rsidRDefault="00C27969">
            <w:pPr>
              <w:pStyle w:val="Paragraphedeliste"/>
              <w:spacing w:before="60"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5185" w:type="dxa"/>
            <w:vAlign w:val="center"/>
          </w:tcPr>
          <w:p w14:paraId="60E4695B" w14:textId="6BF93205" w:rsidR="00C27969" w:rsidRDefault="003519E1">
            <w:pPr>
              <w:spacing w:before="120"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Décision du Recteur (si sortie du territoire)</w:t>
            </w:r>
          </w:p>
          <w:p w14:paraId="35AAB874" w14:textId="77777777" w:rsidR="00C27969" w:rsidRDefault="003519E1">
            <w:pPr>
              <w:pStyle w:val="Paragraphedeliste"/>
              <w:numPr>
                <w:ilvl w:val="0"/>
                <w:numId w:val="1"/>
              </w:numPr>
              <w:spacing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  <w:sz w:val="20"/>
              </w:rPr>
              <w:t>Accordé avec traitement</w:t>
            </w:r>
          </w:p>
          <w:p w14:paraId="7172FF4C" w14:textId="77777777" w:rsidR="00C27969" w:rsidRDefault="003519E1">
            <w:pPr>
              <w:pStyle w:val="Paragraphedeliste"/>
              <w:numPr>
                <w:ilvl w:val="0"/>
                <w:numId w:val="1"/>
              </w:numPr>
              <w:spacing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  <w:sz w:val="20"/>
              </w:rPr>
              <w:t>Accordé sans traitement</w:t>
            </w:r>
          </w:p>
          <w:p w14:paraId="63B8F98C" w14:textId="77777777" w:rsidR="00C27969" w:rsidRDefault="003519E1">
            <w:pPr>
              <w:pStyle w:val="Paragraphedeliste"/>
              <w:numPr>
                <w:ilvl w:val="0"/>
                <w:numId w:val="1"/>
              </w:numPr>
              <w:spacing w:after="120" w:line="280" w:lineRule="exac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sym w:font="Wingdings" w:char="F072"/>
            </w:r>
            <w:r>
              <w:rPr>
                <w:rFonts w:ascii="Arial" w:hAnsi="Arial" w:cs="Arial"/>
                <w:sz w:val="20"/>
              </w:rPr>
              <w:t>Refusé</w:t>
            </w:r>
          </w:p>
          <w:p w14:paraId="4A4A6246" w14:textId="77777777" w:rsidR="00C27969" w:rsidRDefault="003519E1">
            <w:pPr>
              <w:pStyle w:val="Paragraphedeliste"/>
              <w:spacing w:before="60" w:after="12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Motif : ………………………………………………</w:t>
            </w:r>
          </w:p>
          <w:p w14:paraId="22A8FF48" w14:textId="77777777" w:rsidR="00C27969" w:rsidRDefault="003519E1">
            <w:pPr>
              <w:pStyle w:val="Paragraphedeliste"/>
              <w:spacing w:before="60" w:after="12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</w:t>
            </w:r>
          </w:p>
          <w:p w14:paraId="48563D8E" w14:textId="77777777" w:rsidR="00C27969" w:rsidRDefault="003519E1">
            <w:pPr>
              <w:pStyle w:val="Paragraphedeliste"/>
              <w:spacing w:before="60" w:after="12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</w:t>
            </w:r>
          </w:p>
          <w:p w14:paraId="2F84469B" w14:textId="77777777" w:rsidR="00C27969" w:rsidRDefault="003519E1">
            <w:pPr>
              <w:pStyle w:val="Paragraphedeliste"/>
              <w:spacing w:before="60" w:after="120"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</w:t>
            </w:r>
          </w:p>
          <w:p w14:paraId="00956FDF" w14:textId="77777777" w:rsidR="00C27969" w:rsidRDefault="003519E1">
            <w:pPr>
              <w:pStyle w:val="Paragraphedeliste"/>
              <w:spacing w:line="280" w:lineRule="exact"/>
              <w:ind w:left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Date : /____/____/________/</w:t>
            </w:r>
          </w:p>
          <w:p w14:paraId="7FF15D07" w14:textId="77777777" w:rsidR="00C27969" w:rsidRDefault="00C27969">
            <w:pPr>
              <w:pStyle w:val="Paragraphedeliste"/>
              <w:spacing w:after="120" w:line="280" w:lineRule="exact"/>
              <w:ind w:left="0"/>
              <w:jc w:val="both"/>
              <w:rPr>
                <w:rFonts w:ascii="Arial" w:hAnsi="Arial" w:cs="Arial"/>
                <w:sz w:val="20"/>
              </w:rPr>
            </w:pPr>
          </w:p>
          <w:p w14:paraId="698ADD63" w14:textId="77777777" w:rsidR="00C27969" w:rsidRDefault="003519E1">
            <w:pPr>
              <w:pStyle w:val="Paragraphedeliste"/>
              <w:spacing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Visa et cachet</w:t>
            </w:r>
          </w:p>
          <w:p w14:paraId="0F5C107C" w14:textId="77777777" w:rsidR="00C27969" w:rsidRDefault="00C27969">
            <w:pPr>
              <w:pStyle w:val="Paragraphedeliste"/>
              <w:spacing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</w:rPr>
            </w:pPr>
          </w:p>
          <w:p w14:paraId="59F11FA4" w14:textId="77777777" w:rsidR="00C27969" w:rsidRDefault="00C27969">
            <w:pPr>
              <w:pStyle w:val="Paragraphedeliste"/>
              <w:spacing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</w:rPr>
            </w:pPr>
          </w:p>
          <w:p w14:paraId="1257B212" w14:textId="77777777" w:rsidR="00C27969" w:rsidRDefault="00C27969">
            <w:pPr>
              <w:pStyle w:val="Paragraphedeliste"/>
              <w:spacing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</w:rPr>
            </w:pPr>
          </w:p>
          <w:p w14:paraId="495707B3" w14:textId="77777777" w:rsidR="00C27969" w:rsidRDefault="00C27969">
            <w:pPr>
              <w:pStyle w:val="Paragraphedeliste"/>
              <w:spacing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</w:rPr>
            </w:pPr>
          </w:p>
          <w:p w14:paraId="2ACF297B" w14:textId="77777777" w:rsidR="00C27969" w:rsidRDefault="00C27969">
            <w:pPr>
              <w:pStyle w:val="Paragraphedeliste"/>
              <w:spacing w:after="120" w:line="280" w:lineRule="exact"/>
              <w:ind w:left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14:paraId="3E98E52C" w14:textId="77777777" w:rsidR="00C27969" w:rsidRDefault="00C27969">
      <w:pPr>
        <w:spacing w:line="280" w:lineRule="exact"/>
        <w:jc w:val="both"/>
        <w:rPr>
          <w:rFonts w:ascii="Arial" w:hAnsi="Arial" w:cs="Arial"/>
          <w:sz w:val="20"/>
        </w:rPr>
      </w:pPr>
    </w:p>
    <w:tbl>
      <w:tblPr>
        <w:tblStyle w:val="Grilledutableau"/>
        <w:tblW w:w="10740" w:type="dxa"/>
        <w:tblInd w:w="-2410" w:type="dxa"/>
        <w:tblLayout w:type="fixed"/>
        <w:tblLook w:val="04A0" w:firstRow="1" w:lastRow="0" w:firstColumn="1" w:lastColumn="0" w:noHBand="0" w:noVBand="1"/>
      </w:tblPr>
      <w:tblGrid>
        <w:gridCol w:w="10740"/>
      </w:tblGrid>
      <w:tr w:rsidR="00C27969" w14:paraId="3519B618" w14:textId="77777777">
        <w:tc>
          <w:tcPr>
            <w:tcW w:w="10740" w:type="dxa"/>
            <w:vAlign w:val="center"/>
          </w:tcPr>
          <w:p w14:paraId="0A9C9C02" w14:textId="77777777" w:rsidR="00C27969" w:rsidRDefault="003519E1">
            <w:pPr>
              <w:spacing w:before="120"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lastRenderedPageBreak/>
              <w:t xml:space="preserve">Classes concernées par la demande : </w:t>
            </w:r>
          </w:p>
        </w:tc>
      </w:tr>
      <w:tr w:rsidR="00C27969" w14:paraId="33D0ECEC" w14:textId="77777777">
        <w:tc>
          <w:tcPr>
            <w:tcW w:w="10740" w:type="dxa"/>
            <w:vAlign w:val="center"/>
          </w:tcPr>
          <w:p w14:paraId="366B877E" w14:textId="77777777" w:rsidR="00C27969" w:rsidRDefault="00C27969">
            <w:pPr>
              <w:spacing w:before="120"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05"/>
              <w:gridCol w:w="2948"/>
              <w:gridCol w:w="2439"/>
            </w:tblGrid>
            <w:tr w:rsidR="00C27969" w14:paraId="74A910CB" w14:textId="77777777">
              <w:tc>
                <w:tcPr>
                  <w:tcW w:w="2405" w:type="dxa"/>
                </w:tcPr>
                <w:p w14:paraId="5639BF45" w14:textId="77777777" w:rsidR="00C27969" w:rsidRDefault="003519E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w="2948" w:type="dxa"/>
                </w:tcPr>
                <w:p w14:paraId="006B9363" w14:textId="77777777" w:rsidR="00C27969" w:rsidRDefault="003519E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Classe</w:t>
                  </w:r>
                </w:p>
              </w:tc>
              <w:tc>
                <w:tcPr>
                  <w:tcW w:w="2439" w:type="dxa"/>
                </w:tcPr>
                <w:p w14:paraId="3A01DDDC" w14:textId="77777777" w:rsidR="00C27969" w:rsidRDefault="003519E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Horaire</w:t>
                  </w:r>
                </w:p>
              </w:tc>
            </w:tr>
            <w:tr w:rsidR="00C27969" w14:paraId="4DA07BA0" w14:textId="77777777">
              <w:tc>
                <w:tcPr>
                  <w:tcW w:w="2405" w:type="dxa"/>
                </w:tcPr>
                <w:p w14:paraId="14F6392E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48" w:type="dxa"/>
                </w:tcPr>
                <w:p w14:paraId="44FC4FE2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39" w:type="dxa"/>
                </w:tcPr>
                <w:p w14:paraId="1E917775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C27969" w14:paraId="1008977F" w14:textId="77777777">
              <w:tc>
                <w:tcPr>
                  <w:tcW w:w="2405" w:type="dxa"/>
                </w:tcPr>
                <w:p w14:paraId="20B384D7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48" w:type="dxa"/>
                </w:tcPr>
                <w:p w14:paraId="21FBEC2C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39" w:type="dxa"/>
                </w:tcPr>
                <w:p w14:paraId="58A01313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C27969" w14:paraId="4D1C07BF" w14:textId="77777777">
              <w:tc>
                <w:tcPr>
                  <w:tcW w:w="2405" w:type="dxa"/>
                </w:tcPr>
                <w:p w14:paraId="34A8A393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48" w:type="dxa"/>
                </w:tcPr>
                <w:p w14:paraId="44982055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39" w:type="dxa"/>
                </w:tcPr>
                <w:p w14:paraId="1B1D463B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C27969" w14:paraId="5F56D6FB" w14:textId="77777777">
              <w:tc>
                <w:tcPr>
                  <w:tcW w:w="2405" w:type="dxa"/>
                </w:tcPr>
                <w:p w14:paraId="4761FAB6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48" w:type="dxa"/>
                </w:tcPr>
                <w:p w14:paraId="14DBE72B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39" w:type="dxa"/>
                </w:tcPr>
                <w:p w14:paraId="5340284C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C27969" w14:paraId="1E81A2EF" w14:textId="77777777">
              <w:tc>
                <w:tcPr>
                  <w:tcW w:w="2405" w:type="dxa"/>
                </w:tcPr>
                <w:p w14:paraId="21824030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948" w:type="dxa"/>
                </w:tcPr>
                <w:p w14:paraId="1CE54596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39" w:type="dxa"/>
                </w:tcPr>
                <w:p w14:paraId="22AB3E4C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6E545C93" w14:textId="77777777" w:rsidR="00C27969" w:rsidRDefault="00C27969">
            <w:pPr>
              <w:spacing w:before="120" w:after="120" w:line="280" w:lineRule="exact"/>
              <w:jc w:val="both"/>
              <w:rPr>
                <w:rFonts w:ascii="Arial" w:hAnsi="Arial" w:cs="Arial"/>
                <w:sz w:val="20"/>
              </w:rPr>
            </w:pPr>
          </w:p>
          <w:p w14:paraId="3570649F" w14:textId="77777777" w:rsidR="00C27969" w:rsidRDefault="00C27969">
            <w:pPr>
              <w:spacing w:before="120" w:after="120" w:line="280" w:lineRule="exact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C27969" w14:paraId="231956F8" w14:textId="77777777">
        <w:tc>
          <w:tcPr>
            <w:tcW w:w="10740" w:type="dxa"/>
          </w:tcPr>
          <w:p w14:paraId="711DE64F" w14:textId="77777777" w:rsidR="00C27969" w:rsidRDefault="003519E1">
            <w:pPr>
              <w:spacing w:before="120"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Proposition de récupération :</w:t>
            </w:r>
          </w:p>
        </w:tc>
      </w:tr>
      <w:tr w:rsidR="00C27969" w14:paraId="55507B6C" w14:textId="77777777">
        <w:tc>
          <w:tcPr>
            <w:tcW w:w="10740" w:type="dxa"/>
          </w:tcPr>
          <w:p w14:paraId="1E2A1BB9" w14:textId="77777777" w:rsidR="00C27969" w:rsidRDefault="00C27969">
            <w:pPr>
              <w:spacing w:before="120" w:after="120" w:line="280" w:lineRule="exact"/>
              <w:jc w:val="both"/>
              <w:rPr>
                <w:rFonts w:ascii="Arial" w:hAnsi="Arial" w:cs="Arial"/>
                <w:b/>
                <w:sz w:val="20"/>
              </w:rPr>
            </w:pP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085"/>
              <w:gridCol w:w="2268"/>
              <w:gridCol w:w="1980"/>
              <w:gridCol w:w="2445"/>
            </w:tblGrid>
            <w:tr w:rsidR="00C27969" w14:paraId="169F38FC" w14:textId="77777777">
              <w:tc>
                <w:tcPr>
                  <w:tcW w:w="3085" w:type="dxa"/>
                </w:tcPr>
                <w:p w14:paraId="50764174" w14:textId="77777777" w:rsidR="00C27969" w:rsidRDefault="003519E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w="2268" w:type="dxa"/>
                </w:tcPr>
                <w:p w14:paraId="63B9D049" w14:textId="77777777" w:rsidR="00C27969" w:rsidRDefault="003519E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Classe</w:t>
                  </w:r>
                </w:p>
              </w:tc>
              <w:tc>
                <w:tcPr>
                  <w:tcW w:w="1980" w:type="dxa"/>
                </w:tcPr>
                <w:p w14:paraId="6A7875DB" w14:textId="77777777" w:rsidR="00C27969" w:rsidRDefault="003519E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Horaire</w:t>
                  </w:r>
                </w:p>
              </w:tc>
              <w:tc>
                <w:tcPr>
                  <w:tcW w:w="2445" w:type="dxa"/>
                </w:tcPr>
                <w:p w14:paraId="2A4E3DA2" w14:textId="77777777" w:rsidR="00C27969" w:rsidRDefault="003519E1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Salle</w:t>
                  </w:r>
                </w:p>
              </w:tc>
            </w:tr>
            <w:tr w:rsidR="00C27969" w14:paraId="1BB7B584" w14:textId="77777777">
              <w:tc>
                <w:tcPr>
                  <w:tcW w:w="3085" w:type="dxa"/>
                </w:tcPr>
                <w:p w14:paraId="7559D9CF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</w:tcPr>
                <w:p w14:paraId="1305D83B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80" w:type="dxa"/>
                </w:tcPr>
                <w:p w14:paraId="624516FD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45" w:type="dxa"/>
                </w:tcPr>
                <w:p w14:paraId="0F8FD3A9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C27969" w14:paraId="7DAEC2F3" w14:textId="77777777">
              <w:tc>
                <w:tcPr>
                  <w:tcW w:w="3085" w:type="dxa"/>
                </w:tcPr>
                <w:p w14:paraId="71BB487D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</w:tcPr>
                <w:p w14:paraId="38D8E4D0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80" w:type="dxa"/>
                </w:tcPr>
                <w:p w14:paraId="73CECDB6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45" w:type="dxa"/>
                </w:tcPr>
                <w:p w14:paraId="5FB6AA43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C27969" w14:paraId="3B569212" w14:textId="77777777">
              <w:tc>
                <w:tcPr>
                  <w:tcW w:w="3085" w:type="dxa"/>
                </w:tcPr>
                <w:p w14:paraId="3479D2B9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</w:tcPr>
                <w:p w14:paraId="4095D328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80" w:type="dxa"/>
                </w:tcPr>
                <w:p w14:paraId="4ED2781A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45" w:type="dxa"/>
                </w:tcPr>
                <w:p w14:paraId="7B565DBA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C27969" w14:paraId="3F84E3F5" w14:textId="77777777">
              <w:tc>
                <w:tcPr>
                  <w:tcW w:w="3085" w:type="dxa"/>
                </w:tcPr>
                <w:p w14:paraId="032E8CCB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</w:tcPr>
                <w:p w14:paraId="2BDBE977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80" w:type="dxa"/>
                </w:tcPr>
                <w:p w14:paraId="2E984A08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45" w:type="dxa"/>
                </w:tcPr>
                <w:p w14:paraId="235CF08C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  <w:tr w:rsidR="00C27969" w14:paraId="690E8C9A" w14:textId="77777777">
              <w:tc>
                <w:tcPr>
                  <w:tcW w:w="3085" w:type="dxa"/>
                </w:tcPr>
                <w:p w14:paraId="6829F136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268" w:type="dxa"/>
                </w:tcPr>
                <w:p w14:paraId="2C17A233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80" w:type="dxa"/>
                </w:tcPr>
                <w:p w14:paraId="21B6427D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445" w:type="dxa"/>
                </w:tcPr>
                <w:p w14:paraId="68218595" w14:textId="77777777" w:rsidR="00C27969" w:rsidRDefault="00C27969">
                  <w:pPr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6E34EA3A" w14:textId="77777777" w:rsidR="00C27969" w:rsidRDefault="00C27969">
            <w:pPr>
              <w:spacing w:before="120" w:after="120" w:line="280" w:lineRule="exact"/>
              <w:jc w:val="both"/>
              <w:rPr>
                <w:rFonts w:ascii="Arial" w:hAnsi="Arial" w:cs="Arial"/>
                <w:sz w:val="20"/>
              </w:rPr>
            </w:pPr>
          </w:p>
          <w:p w14:paraId="7F0A9DB1" w14:textId="77777777" w:rsidR="00C27969" w:rsidRDefault="00C27969">
            <w:pPr>
              <w:spacing w:before="120" w:after="120" w:line="280" w:lineRule="exact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0B9BBC46" w14:textId="77777777" w:rsidR="00C27969" w:rsidRDefault="00C27969">
      <w:pPr>
        <w:spacing w:line="280" w:lineRule="exact"/>
        <w:jc w:val="both"/>
        <w:rPr>
          <w:rFonts w:ascii="Arial" w:hAnsi="Arial" w:cs="Arial"/>
          <w:sz w:val="20"/>
        </w:rPr>
      </w:pPr>
    </w:p>
    <w:sectPr w:rsidR="00C27969">
      <w:headerReference w:type="default" r:id="rId9"/>
      <w:headerReference w:type="first" r:id="rId10"/>
      <w:pgSz w:w="11907" w:h="16840"/>
      <w:pgMar w:top="1134" w:right="794" w:bottom="851" w:left="3119" w:header="680" w:footer="680" w:gutter="0"/>
      <w:cols w:space="708"/>
      <w:formProt w:val="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D17F6" w14:textId="77777777" w:rsidR="003519E1" w:rsidRDefault="003519E1">
      <w:r>
        <w:separator/>
      </w:r>
    </w:p>
  </w:endnote>
  <w:endnote w:type="continuationSeparator" w:id="0">
    <w:p w14:paraId="2DCEF8E6" w14:textId="77777777" w:rsidR="003519E1" w:rsidRDefault="00351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737BF" w14:textId="77777777" w:rsidR="003519E1" w:rsidRDefault="003519E1">
      <w:r>
        <w:separator/>
      </w:r>
    </w:p>
  </w:footnote>
  <w:footnote w:type="continuationSeparator" w:id="0">
    <w:p w14:paraId="094CCAF5" w14:textId="77777777" w:rsidR="003519E1" w:rsidRDefault="003519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C79B2" w14:textId="77777777" w:rsidR="00C27969" w:rsidRDefault="00C27969">
    <w:pPr>
      <w:pStyle w:val="En-tte"/>
      <w:ind w:left="-1704"/>
    </w:pPr>
  </w:p>
  <w:p w14:paraId="1E757583" w14:textId="77777777" w:rsidR="00C27969" w:rsidRDefault="00C27969">
    <w:pPr>
      <w:pStyle w:val="En-tte"/>
      <w:ind w:left="-1704"/>
    </w:pPr>
  </w:p>
  <w:p w14:paraId="1B29DFE2" w14:textId="77777777" w:rsidR="00C27969" w:rsidRDefault="00C27969">
    <w:pPr>
      <w:pStyle w:val="En-tte"/>
      <w:ind w:left="-1704"/>
    </w:pPr>
  </w:p>
  <w:p w14:paraId="307EAAE8" w14:textId="77777777" w:rsidR="00C27969" w:rsidRDefault="00C27969">
    <w:pPr>
      <w:pStyle w:val="En-tte"/>
      <w:ind w:left="-1704"/>
    </w:pPr>
  </w:p>
  <w:p w14:paraId="066F5CE7" w14:textId="77777777" w:rsidR="00C27969" w:rsidRDefault="00C27969">
    <w:pPr>
      <w:pStyle w:val="En-tte"/>
      <w:ind w:left="-1704"/>
    </w:pPr>
  </w:p>
  <w:p w14:paraId="794BBC7E" w14:textId="77777777" w:rsidR="00C27969" w:rsidRDefault="00C27969">
    <w:pPr>
      <w:pStyle w:val="En-tte"/>
      <w:ind w:left="-1704"/>
    </w:pPr>
  </w:p>
  <w:p w14:paraId="698B1EEA" w14:textId="77777777" w:rsidR="00C27969" w:rsidRDefault="00C27969">
    <w:pPr>
      <w:pStyle w:val="En-tte"/>
      <w:ind w:left="-1704"/>
    </w:pPr>
  </w:p>
  <w:p w14:paraId="192DDBA4" w14:textId="77777777" w:rsidR="00C27969" w:rsidRDefault="00C27969">
    <w:pPr>
      <w:pStyle w:val="En-tte"/>
      <w:ind w:left="-170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04C83" w14:textId="2ECACB3C" w:rsidR="00C27969" w:rsidRDefault="008D3838">
    <w:pPr>
      <w:pStyle w:val="En-tte"/>
      <w:jc w:val="right"/>
      <w:rPr>
        <w:b/>
        <w:sz w:val="24"/>
      </w:rPr>
    </w:pPr>
    <w:r>
      <w:rPr>
        <w:b/>
        <w:noProof/>
        <w:sz w:val="24"/>
      </w:rPr>
      <w:drawing>
        <wp:anchor distT="0" distB="0" distL="114300" distR="114300" simplePos="0" relativeHeight="251661312" behindDoc="0" locked="0" layoutInCell="1" allowOverlap="1" wp14:anchorId="34E382DB" wp14:editId="4C693A17">
          <wp:simplePos x="0" y="0"/>
          <wp:positionH relativeFrom="column">
            <wp:posOffset>-361315</wp:posOffset>
          </wp:positionH>
          <wp:positionV relativeFrom="paragraph">
            <wp:posOffset>-374650</wp:posOffset>
          </wp:positionV>
          <wp:extent cx="5076190" cy="653415"/>
          <wp:effectExtent l="0" t="0" r="0" b="0"/>
          <wp:wrapNone/>
          <wp:docPr id="1835689823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5689823" name="Image 183568982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76190" cy="653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519E1">
      <w:rPr>
        <w:b/>
        <w:noProof/>
        <w:sz w:val="24"/>
      </w:rPr>
      <w:drawing>
        <wp:anchor distT="0" distB="0" distL="114300" distR="114300" simplePos="0" relativeHeight="251660288" behindDoc="0" locked="0" layoutInCell="1" allowOverlap="1" wp14:anchorId="18294C6E" wp14:editId="25DBD5EC">
          <wp:simplePos x="0" y="0"/>
          <wp:positionH relativeFrom="column">
            <wp:posOffset>-1562100</wp:posOffset>
          </wp:positionH>
          <wp:positionV relativeFrom="paragraph">
            <wp:posOffset>-324485</wp:posOffset>
          </wp:positionV>
          <wp:extent cx="955675" cy="1314450"/>
          <wp:effectExtent l="0" t="0" r="0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5675" cy="1314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519E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6257E"/>
    <w:multiLevelType w:val="multilevel"/>
    <w:tmpl w:val="43462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705CEB"/>
    <w:multiLevelType w:val="multilevel"/>
    <w:tmpl w:val="43705CE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3779395">
    <w:abstractNumId w:val="0"/>
  </w:num>
  <w:num w:numId="2" w16cid:durableId="3562739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attachedTemplate r:id="rId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4D5"/>
    <w:rsid w:val="000759C4"/>
    <w:rsid w:val="000B7DAF"/>
    <w:rsid w:val="000E00D1"/>
    <w:rsid w:val="000F3356"/>
    <w:rsid w:val="001011F4"/>
    <w:rsid w:val="00104FA7"/>
    <w:rsid w:val="00127652"/>
    <w:rsid w:val="001336D0"/>
    <w:rsid w:val="001740CB"/>
    <w:rsid w:val="00177705"/>
    <w:rsid w:val="001C6CD2"/>
    <w:rsid w:val="001D4E2C"/>
    <w:rsid w:val="00220C1D"/>
    <w:rsid w:val="00225944"/>
    <w:rsid w:val="00231AB1"/>
    <w:rsid w:val="00255B67"/>
    <w:rsid w:val="002A03B7"/>
    <w:rsid w:val="003519E1"/>
    <w:rsid w:val="00364C8A"/>
    <w:rsid w:val="00374C81"/>
    <w:rsid w:val="00394A14"/>
    <w:rsid w:val="003C2581"/>
    <w:rsid w:val="004158B0"/>
    <w:rsid w:val="004255E6"/>
    <w:rsid w:val="00434087"/>
    <w:rsid w:val="00436175"/>
    <w:rsid w:val="004435B6"/>
    <w:rsid w:val="00443AD7"/>
    <w:rsid w:val="00486374"/>
    <w:rsid w:val="00487DAC"/>
    <w:rsid w:val="004D6F1E"/>
    <w:rsid w:val="004F70AF"/>
    <w:rsid w:val="00504E2B"/>
    <w:rsid w:val="005160CC"/>
    <w:rsid w:val="00516381"/>
    <w:rsid w:val="00524932"/>
    <w:rsid w:val="005A7204"/>
    <w:rsid w:val="005B3342"/>
    <w:rsid w:val="005D7605"/>
    <w:rsid w:val="006174D5"/>
    <w:rsid w:val="006862B9"/>
    <w:rsid w:val="0068714E"/>
    <w:rsid w:val="006A24C7"/>
    <w:rsid w:val="006B69C2"/>
    <w:rsid w:val="007301F2"/>
    <w:rsid w:val="00745D79"/>
    <w:rsid w:val="0077178C"/>
    <w:rsid w:val="00802B5A"/>
    <w:rsid w:val="008810EA"/>
    <w:rsid w:val="00884BC4"/>
    <w:rsid w:val="008920CA"/>
    <w:rsid w:val="008922F2"/>
    <w:rsid w:val="008C55C7"/>
    <w:rsid w:val="008D3838"/>
    <w:rsid w:val="00946E7B"/>
    <w:rsid w:val="0096710C"/>
    <w:rsid w:val="009A7A71"/>
    <w:rsid w:val="009E03EB"/>
    <w:rsid w:val="009F639D"/>
    <w:rsid w:val="00A12354"/>
    <w:rsid w:val="00A76372"/>
    <w:rsid w:val="00A83FFA"/>
    <w:rsid w:val="00A9673D"/>
    <w:rsid w:val="00AC0242"/>
    <w:rsid w:val="00B34D08"/>
    <w:rsid w:val="00B43885"/>
    <w:rsid w:val="00B4764B"/>
    <w:rsid w:val="00B800E7"/>
    <w:rsid w:val="00BB6A8C"/>
    <w:rsid w:val="00C17886"/>
    <w:rsid w:val="00C27969"/>
    <w:rsid w:val="00C30C7B"/>
    <w:rsid w:val="00C76859"/>
    <w:rsid w:val="00C844E4"/>
    <w:rsid w:val="00CB55AB"/>
    <w:rsid w:val="00DA7F73"/>
    <w:rsid w:val="00DD4F61"/>
    <w:rsid w:val="00DF3B5E"/>
    <w:rsid w:val="00E0115A"/>
    <w:rsid w:val="00E0650C"/>
    <w:rsid w:val="00E25455"/>
    <w:rsid w:val="00E3349E"/>
    <w:rsid w:val="00EB48E1"/>
    <w:rsid w:val="00EC4455"/>
    <w:rsid w:val="00ED4DD8"/>
    <w:rsid w:val="00F409C9"/>
    <w:rsid w:val="00F74F20"/>
    <w:rsid w:val="00F750D6"/>
    <w:rsid w:val="00F810C3"/>
    <w:rsid w:val="00FF10CB"/>
    <w:rsid w:val="4CC718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0456CC4C"/>
  <w15:docId w15:val="{9CC602E2-5640-40B1-8C73-7A0D77567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footer" w:uiPriority="0"/>
    <w:lsdException w:name="index heading" w:semiHidden="1" w:uiPriority="0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uiPriority="0"/>
    <w:lsdException w:name="List 2" w:semiHidden="1" w:uiPriority="0" w:unhideWhenUsed="1"/>
    <w:lsdException w:name="List 3" w:semiHidden="1" w:uiPriority="0" w:unhideWhenUsed="1"/>
    <w:lsdException w:name="List 4" w:uiPriority="0"/>
    <w:lsdException w:name="List 5" w:uiPriority="0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uiPriority="0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 w:qFormat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spacing w:line="210" w:lineRule="exact"/>
      <w:jc w:val="right"/>
      <w:outlineLvl w:val="0"/>
    </w:pPr>
    <w:rPr>
      <w:rFonts w:ascii="Arial" w:hAnsi="Arial"/>
      <w:b/>
      <w:bCs/>
      <w:sz w:val="16"/>
    </w:rPr>
  </w:style>
  <w:style w:type="paragraph" w:styleId="Titre2">
    <w:name w:val="heading 2"/>
    <w:basedOn w:val="Normal"/>
    <w:next w:val="Normal"/>
    <w:qFormat/>
    <w:pPr>
      <w:keepNext/>
      <w:spacing w:line="280" w:lineRule="exact"/>
      <w:jc w:val="both"/>
      <w:outlineLvl w:val="1"/>
    </w:pPr>
    <w:rPr>
      <w:rFonts w:ascii="Arial" w:hAnsi="Arial"/>
      <w:b/>
      <w:bCs/>
      <w:sz w:val="20"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b/>
      <w:bCs/>
      <w:sz w:val="18"/>
    </w:rPr>
  </w:style>
  <w:style w:type="paragraph" w:styleId="Titre4">
    <w:name w:val="heading 4"/>
    <w:basedOn w:val="Normal"/>
    <w:next w:val="Normal"/>
    <w:qFormat/>
    <w:pPr>
      <w:keepNext/>
      <w:jc w:val="center"/>
      <w:outlineLvl w:val="3"/>
    </w:pPr>
    <w:rPr>
      <w:b/>
      <w:bCs/>
      <w:sz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Retraitcorpsdetexte3">
    <w:name w:val="Body Text Indent 3"/>
    <w:basedOn w:val="Normal"/>
    <w:pPr>
      <w:ind w:left="900"/>
      <w:jc w:val="both"/>
    </w:pPr>
    <w:rPr>
      <w:sz w:val="22"/>
      <w:szCs w:val="20"/>
    </w:rPr>
  </w:style>
  <w:style w:type="paragraph" w:styleId="Textedebulles">
    <w:name w:val="Balloon Text"/>
    <w:basedOn w:val="Normal"/>
    <w:link w:val="TextedebullesCar"/>
    <w:semiHidden/>
    <w:unhideWhenUsed/>
    <w:rPr>
      <w:rFonts w:ascii="Segoe UI" w:hAnsi="Segoe UI" w:cs="Segoe UI"/>
      <w:sz w:val="18"/>
      <w:szCs w:val="18"/>
    </w:rPr>
  </w:style>
  <w:style w:type="paragraph" w:styleId="Pieddepage">
    <w:name w:val="footer"/>
    <w:basedOn w:val="Normal"/>
    <w:pPr>
      <w:tabs>
        <w:tab w:val="center" w:pos="4536"/>
        <w:tab w:val="right" w:pos="9072"/>
      </w:tabs>
    </w:pPr>
    <w:rPr>
      <w:rFonts w:ascii="Arial" w:hAnsi="Arial"/>
      <w:sz w:val="22"/>
    </w:rPr>
  </w:style>
  <w:style w:type="paragraph" w:styleId="En-tte">
    <w:name w:val="header"/>
    <w:basedOn w:val="Normal"/>
    <w:link w:val="En-tteCar"/>
    <w:uiPriority w:val="99"/>
    <w:pPr>
      <w:tabs>
        <w:tab w:val="center" w:pos="4536"/>
        <w:tab w:val="right" w:pos="9072"/>
      </w:tabs>
    </w:pPr>
    <w:rPr>
      <w:rFonts w:ascii="Arial" w:hAnsi="Arial"/>
      <w:sz w:val="22"/>
    </w:rPr>
  </w:style>
  <w:style w:type="table" w:styleId="Grilledutableau">
    <w:name w:val="Table Grid"/>
    <w:basedOn w:val="Tableau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customStyle="1" w:styleId="TextedebullesCar">
    <w:name w:val="Texte de bulles Car"/>
    <w:basedOn w:val="Policepardfaut"/>
    <w:link w:val="Textedebulles"/>
    <w:semiHidden/>
    <w:rPr>
      <w:rFonts w:ascii="Segoe UI" w:hAnsi="Segoe UI" w:cs="Segoe UI"/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Pr>
      <w:rFonts w:ascii="Arial" w:hAnsi="Arial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P\Documents\Mod&#232;les%20de%20documents\modele-courrier-1page-0914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85E5F6-69D8-470C-8231-2F575F01A4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modele-courrier-1page-0914.dotx</Template>
  <TotalTime>0</TotalTime>
  <Pages>2</Pages>
  <Words>224</Words>
  <Characters>1233</Characters>
  <Application>Microsoft Office Word</Application>
  <DocSecurity>0</DocSecurity>
  <Lines>10</Lines>
  <Paragraphs>2</Paragraphs>
  <ScaleCrop>false</ScaleCrop>
  <Company>..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</dc:creator>
  <cp:lastModifiedBy>Bertrand LAZZARI</cp:lastModifiedBy>
  <cp:revision>2</cp:revision>
  <cp:lastPrinted>2018-10-02T21:39:00Z</cp:lastPrinted>
  <dcterms:created xsi:type="dcterms:W3CDTF">2025-12-30T18:45:00Z</dcterms:created>
  <dcterms:modified xsi:type="dcterms:W3CDTF">2025-12-30T18:45:00Z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1036-11.2.0.10265</vt:lpwstr>
  </property>
  <property fmtid="{D5CDD505-2E9C-101B-9397-08002B2CF9AE}" pid="3" name="ICV">
    <vt:lpwstr>84A49FE507AF402D9EAE7A6669CB9457</vt:lpwstr>
  </property>
</Properties>
</file>